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34" w:rsidRDefault="00447734" w:rsidP="00654113">
      <w:pPr>
        <w:jc w:val="center"/>
        <w:rPr>
          <w:rFonts w:ascii="Arial" w:hAnsi="Arial" w:cs="Arial"/>
          <w:sz w:val="20"/>
        </w:rPr>
      </w:pPr>
    </w:p>
    <w:p w:rsidR="00447734" w:rsidRPr="00CF0D00" w:rsidRDefault="00447734" w:rsidP="006A5D37">
      <w:pPr>
        <w:pStyle w:val="HTMLPreformatted"/>
        <w:tabs>
          <w:tab w:val="clear" w:pos="916"/>
          <w:tab w:val="left" w:pos="0"/>
        </w:tabs>
        <w:rPr>
          <w:rFonts w:ascii="PT Astra Serif" w:hAnsi="PT Astra Serif"/>
          <w:sz w:val="28"/>
          <w:szCs w:val="28"/>
        </w:rPr>
      </w:pPr>
    </w:p>
    <w:p w:rsidR="00447734" w:rsidRPr="00CF0D00" w:rsidRDefault="00447734" w:rsidP="006F6B09">
      <w:pPr>
        <w:pStyle w:val="HTMLPreformatted"/>
        <w:tabs>
          <w:tab w:val="clear" w:pos="6412"/>
          <w:tab w:val="left" w:pos="6663"/>
        </w:tabs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         </w:t>
      </w:r>
      <w:r w:rsidRPr="00CF0D00">
        <w:rPr>
          <w:rFonts w:ascii="PT Astra Serif" w:hAnsi="PT Astra Serif"/>
          <w:sz w:val="28"/>
          <w:szCs w:val="28"/>
        </w:rPr>
        <w:t xml:space="preserve">АКТ </w:t>
      </w:r>
    </w:p>
    <w:p w:rsidR="00447734" w:rsidRPr="00CF0D00" w:rsidRDefault="00447734" w:rsidP="00C143C2">
      <w:pPr>
        <w:pStyle w:val="HTMLPreformatted"/>
        <w:spacing w:line="276" w:lineRule="auto"/>
        <w:ind w:left="928"/>
        <w:jc w:val="center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оценки готовности общеобразовательной организации </w:t>
      </w:r>
    </w:p>
    <w:p w:rsidR="00447734" w:rsidRPr="00CF0D00" w:rsidRDefault="00447734" w:rsidP="00C143C2">
      <w:pPr>
        <w:pStyle w:val="HTMLPreformatted"/>
        <w:tabs>
          <w:tab w:val="clear" w:pos="916"/>
          <w:tab w:val="left" w:pos="0"/>
        </w:tabs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началу 2023/2024</w:t>
      </w:r>
      <w:r w:rsidRPr="00CF0D00">
        <w:rPr>
          <w:rFonts w:ascii="PT Astra Serif" w:hAnsi="PT Astra Serif"/>
          <w:sz w:val="28"/>
          <w:szCs w:val="28"/>
        </w:rPr>
        <w:t xml:space="preserve"> учебного года</w:t>
      </w:r>
    </w:p>
    <w:p w:rsidR="00447734" w:rsidRDefault="00447734" w:rsidP="00C143C2">
      <w:pPr>
        <w:pStyle w:val="HTMLPreformatted"/>
        <w:tabs>
          <w:tab w:val="clear" w:pos="916"/>
          <w:tab w:val="left" w:pos="0"/>
        </w:tabs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составлен «</w:t>
      </w:r>
      <w:r>
        <w:rPr>
          <w:rFonts w:ascii="PT Astra Serif" w:hAnsi="PT Astra Serif"/>
          <w:sz w:val="28"/>
          <w:szCs w:val="28"/>
          <w:u w:val="single"/>
        </w:rPr>
        <w:t>07</w:t>
      </w:r>
      <w:r w:rsidRPr="00CF0D00">
        <w:rPr>
          <w:rFonts w:ascii="PT Astra Serif" w:hAnsi="PT Astra Serif"/>
          <w:sz w:val="28"/>
          <w:szCs w:val="28"/>
        </w:rPr>
        <w:t xml:space="preserve">» </w:t>
      </w:r>
      <w:r w:rsidRPr="00173A62">
        <w:rPr>
          <w:rFonts w:ascii="PT Astra Serif" w:hAnsi="PT Astra Serif"/>
          <w:sz w:val="28"/>
          <w:szCs w:val="28"/>
          <w:u w:val="single"/>
        </w:rPr>
        <w:t>августа</w:t>
      </w:r>
      <w:r>
        <w:rPr>
          <w:rFonts w:ascii="PT Astra Serif" w:hAnsi="PT Astra Serif"/>
          <w:sz w:val="28"/>
          <w:szCs w:val="28"/>
        </w:rPr>
        <w:t xml:space="preserve"> 2023</w:t>
      </w:r>
      <w:r w:rsidRPr="00CF0D00">
        <w:rPr>
          <w:rFonts w:ascii="PT Astra Serif" w:hAnsi="PT Astra Serif"/>
          <w:sz w:val="28"/>
          <w:szCs w:val="28"/>
        </w:rPr>
        <w:t xml:space="preserve"> года</w:t>
      </w:r>
    </w:p>
    <w:p w:rsidR="00447734" w:rsidRPr="00CF0D00" w:rsidRDefault="00447734" w:rsidP="00C143C2">
      <w:pPr>
        <w:pStyle w:val="HTMLPreformatted"/>
        <w:tabs>
          <w:tab w:val="clear" w:pos="916"/>
          <w:tab w:val="left" w:pos="0"/>
        </w:tabs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447734" w:rsidRPr="00173A62" w:rsidRDefault="00447734" w:rsidP="00173A6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Муниципальное бюджетное общеобразовательное учреждения</w:t>
      </w:r>
      <w:r w:rsidRPr="00074200">
        <w:rPr>
          <w:rFonts w:ascii="Times New Roman" w:hAnsi="Times New Roman"/>
          <w:sz w:val="28"/>
          <w:szCs w:val="28"/>
          <w:u w:val="single"/>
        </w:rPr>
        <w:t xml:space="preserve"> «Средняя общеобразовательная школа № 2 имени Героя Советского Союза Шамаева П.С. г. Петровска Саратовской области», </w:t>
      </w:r>
      <w:r>
        <w:rPr>
          <w:rFonts w:ascii="Times New Roman" w:hAnsi="Times New Roman"/>
          <w:sz w:val="28"/>
          <w:szCs w:val="28"/>
          <w:u w:val="single"/>
        </w:rPr>
        <w:t>структурное подразделение в с.Савкино 1980</w:t>
      </w:r>
    </w:p>
    <w:p w:rsidR="00447734" w:rsidRPr="00CF0D00" w:rsidRDefault="00447734" w:rsidP="00C143C2">
      <w:pPr>
        <w:pStyle w:val="HTMLPreformatted"/>
        <w:spacing w:line="276" w:lineRule="auto"/>
        <w:jc w:val="center"/>
        <w:rPr>
          <w:rFonts w:ascii="PT Astra Serif" w:hAnsi="PT Astra Serif"/>
        </w:rPr>
      </w:pPr>
      <w:r w:rsidRPr="00CF0D00">
        <w:rPr>
          <w:rFonts w:ascii="PT Astra Serif" w:hAnsi="PT Astra Serif"/>
        </w:rPr>
        <w:t>(полное наименование организации, год постройки)</w:t>
      </w:r>
    </w:p>
    <w:p w:rsidR="00447734" w:rsidRPr="00074200" w:rsidRDefault="00447734" w:rsidP="00173A6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74200">
        <w:rPr>
          <w:rFonts w:ascii="Times New Roman" w:hAnsi="Times New Roman"/>
          <w:sz w:val="28"/>
          <w:szCs w:val="28"/>
          <w:u w:val="single"/>
        </w:rPr>
        <w:t>Петровский муниципальный район Саратовской области, полномочия учредителя осуществляет администрация Петровского муниципального района</w:t>
      </w:r>
    </w:p>
    <w:p w:rsidR="00447734" w:rsidRPr="00CF0D00" w:rsidRDefault="00447734" w:rsidP="00173A62">
      <w:pPr>
        <w:pStyle w:val="HTMLPreformatted"/>
        <w:spacing w:line="276" w:lineRule="auto"/>
        <w:jc w:val="center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(учредитель  организации)</w:t>
      </w:r>
    </w:p>
    <w:p w:rsidR="00447734" w:rsidRDefault="00447734" w:rsidP="00173A6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74200">
        <w:rPr>
          <w:rFonts w:ascii="Times New Roman" w:hAnsi="Times New Roman"/>
          <w:sz w:val="28"/>
          <w:szCs w:val="28"/>
          <w:u w:val="single"/>
        </w:rPr>
        <w:t>412542, Саратовская область, г. Петровск, ул. Шамаева, д.99</w:t>
      </w:r>
    </w:p>
    <w:p w:rsidR="00447734" w:rsidRPr="00FE1DA5" w:rsidRDefault="00447734" w:rsidP="00301C62">
      <w:pPr>
        <w:pStyle w:val="HTMLPreformatted"/>
        <w:spacing w:line="276" w:lineRule="auto"/>
        <w:jc w:val="center"/>
      </w:pPr>
      <w:r>
        <w:rPr>
          <w:rFonts w:ascii="Times New Roman" w:hAnsi="Times New Roman"/>
          <w:sz w:val="28"/>
          <w:szCs w:val="28"/>
          <w:u w:val="single"/>
        </w:rPr>
        <w:t>412525</w:t>
      </w:r>
      <w:r w:rsidRPr="004230F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74200">
        <w:rPr>
          <w:rFonts w:ascii="Times New Roman" w:hAnsi="Times New Roman"/>
          <w:sz w:val="28"/>
          <w:szCs w:val="28"/>
          <w:u w:val="single"/>
        </w:rPr>
        <w:t>Саратовская область</w:t>
      </w:r>
      <w:r>
        <w:rPr>
          <w:rFonts w:ascii="Times New Roman" w:hAnsi="Times New Roman"/>
          <w:sz w:val="28"/>
          <w:szCs w:val="28"/>
          <w:u w:val="single"/>
        </w:rPr>
        <w:t>,Петровский район,с.Савкино ул.Мира,д.22</w:t>
      </w:r>
      <w:r>
        <w:t xml:space="preserve"> (</w:t>
      </w:r>
      <w:r w:rsidRPr="00FE1DA5">
        <w:t>юридический адрес</w:t>
      </w:r>
      <w:r>
        <w:t>, физический адрес организации)</w:t>
      </w:r>
      <w:r w:rsidRPr="00FE1DA5">
        <w:t xml:space="preserve"> </w:t>
      </w:r>
    </w:p>
    <w:p w:rsidR="00447734" w:rsidRPr="00074200" w:rsidRDefault="00447734" w:rsidP="00173A6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74200">
        <w:rPr>
          <w:rFonts w:ascii="Times New Roman" w:hAnsi="Times New Roman"/>
          <w:sz w:val="28"/>
          <w:szCs w:val="28"/>
          <w:u w:val="single"/>
        </w:rPr>
        <w:t>Зябликова Ирина Владимировна, 8(84555)26196</w:t>
      </w:r>
      <w:r>
        <w:rPr>
          <w:rFonts w:ascii="Times New Roman" w:hAnsi="Times New Roman"/>
          <w:sz w:val="28"/>
          <w:szCs w:val="28"/>
          <w:u w:val="single"/>
        </w:rPr>
        <w:t>,</w:t>
      </w:r>
    </w:p>
    <w:p w:rsidR="00447734" w:rsidRPr="00C22E75" w:rsidRDefault="00447734" w:rsidP="00173A62">
      <w:pPr>
        <w:autoSpaceDE w:val="0"/>
        <w:autoSpaceDN w:val="0"/>
        <w:adjustRightInd w:val="0"/>
        <w:spacing w:line="276" w:lineRule="auto"/>
        <w:ind w:firstLine="709"/>
        <w:rPr>
          <w:sz w:val="24"/>
          <w:szCs w:val="24"/>
        </w:rPr>
      </w:pPr>
      <w:r w:rsidRPr="00D62874">
        <w:t xml:space="preserve">В соответствии с </w:t>
      </w:r>
      <w:r>
        <w:t xml:space="preserve">приказом управления образования администрации Петровского муниципального района Саратовской области </w:t>
      </w:r>
    </w:p>
    <w:p w:rsidR="00447734" w:rsidRPr="00173A62" w:rsidRDefault="00447734" w:rsidP="00C143C2">
      <w:pPr>
        <w:pStyle w:val="HTMLPreformatted"/>
        <w:spacing w:line="276" w:lineRule="auto"/>
        <w:rPr>
          <w:rFonts w:ascii="Times New Roman" w:hAnsi="Times New Roman"/>
        </w:rPr>
      </w:pPr>
      <w:r w:rsidRPr="00C13CDC">
        <w:rPr>
          <w:rFonts w:ascii="Times New Roman" w:hAnsi="Times New Roman"/>
          <w:sz w:val="28"/>
          <w:szCs w:val="28"/>
        </w:rPr>
        <w:t xml:space="preserve">от « 28» июня </w:t>
      </w:r>
      <w:smartTag w:uri="urn:schemas-microsoft-com:office:smarttags" w:element="metricconverter">
        <w:smartTagPr>
          <w:attr w:name="ProductID" w:val="2023 г"/>
        </w:smartTagPr>
        <w:r w:rsidRPr="00C13CDC">
          <w:rPr>
            <w:rFonts w:ascii="Times New Roman" w:hAnsi="Times New Roman"/>
            <w:sz w:val="28"/>
            <w:szCs w:val="28"/>
          </w:rPr>
          <w:t>2023 г</w:t>
        </w:r>
      </w:smartTag>
      <w:r w:rsidRPr="00C13CDC">
        <w:rPr>
          <w:rFonts w:ascii="Times New Roman" w:hAnsi="Times New Roman"/>
          <w:sz w:val="28"/>
          <w:szCs w:val="28"/>
        </w:rPr>
        <w:t>. № 154-ОД в период с «03» по «09» августа 2023г</w:t>
      </w:r>
      <w:r>
        <w:rPr>
          <w:rFonts w:ascii="Times New Roman" w:hAnsi="Times New Roman"/>
          <w:sz w:val="28"/>
          <w:szCs w:val="28"/>
        </w:rPr>
        <w:t xml:space="preserve"> комиссией </w:t>
      </w:r>
      <w:r w:rsidRPr="00074200">
        <w:rPr>
          <w:rFonts w:ascii="Times New Roman" w:hAnsi="Times New Roman"/>
          <w:sz w:val="28"/>
          <w:szCs w:val="28"/>
        </w:rPr>
        <w:t xml:space="preserve"> управления образования администрации Петровского муниципального района Саратовской области</w:t>
      </w:r>
    </w:p>
    <w:p w:rsidR="00447734" w:rsidRPr="00CF0D00" w:rsidRDefault="00447734" w:rsidP="00C143C2">
      <w:pPr>
        <w:pStyle w:val="HTMLPreformatted"/>
        <w:spacing w:line="276" w:lineRule="auto"/>
        <w:jc w:val="center"/>
        <w:rPr>
          <w:rFonts w:ascii="PT Astra Serif" w:hAnsi="PT Astra Serif"/>
        </w:rPr>
      </w:pPr>
      <w:r w:rsidRPr="00CF0D00">
        <w:rPr>
          <w:rFonts w:ascii="PT Astra Serif" w:hAnsi="PT Astra Serif"/>
        </w:rPr>
        <w:t>(наименование органа управления образованием, проводившего проверку)</w:t>
      </w:r>
    </w:p>
    <w:p w:rsidR="00447734" w:rsidRDefault="00447734" w:rsidP="00BA1146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комиссии:</w:t>
      </w:r>
    </w:p>
    <w:p w:rsidR="00447734" w:rsidRPr="000D1CE2" w:rsidRDefault="00447734" w:rsidP="00BA1146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200BA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заместитель главы администрации Петровского муниципального района  по социальным вопросам и профилактике </w:t>
      </w:r>
      <w:r w:rsidRPr="008200BA">
        <w:rPr>
          <w:rFonts w:ascii="Times New Roman" w:hAnsi="Times New Roman"/>
          <w:sz w:val="28"/>
          <w:szCs w:val="28"/>
          <w:u w:val="single"/>
        </w:rPr>
        <w:t>правонарушений</w:t>
      </w:r>
      <w:r>
        <w:rPr>
          <w:rFonts w:ascii="Times New Roman" w:hAnsi="Times New Roman"/>
          <w:sz w:val="28"/>
          <w:szCs w:val="28"/>
          <w:u w:val="single"/>
        </w:rPr>
        <w:t xml:space="preserve">, Ларин Николай </w:t>
      </w:r>
      <w:r w:rsidRPr="000D1CE2">
        <w:rPr>
          <w:rFonts w:ascii="Times New Roman" w:hAnsi="Times New Roman"/>
          <w:sz w:val="28"/>
          <w:szCs w:val="28"/>
          <w:u w:val="single"/>
        </w:rPr>
        <w:t>Владимирович</w:t>
      </w:r>
      <w:r>
        <w:rPr>
          <w:rFonts w:ascii="Times New Roman" w:hAnsi="Times New Roman"/>
          <w:sz w:val="28"/>
          <w:szCs w:val="28"/>
          <w:u w:val="single"/>
        </w:rPr>
        <w:t xml:space="preserve">;                                                                                                          </w:t>
      </w:r>
      <w:r w:rsidRPr="000D1CE2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u w:val="single"/>
        </w:rPr>
        <w:t xml:space="preserve">          </w:t>
      </w:r>
    </w:p>
    <w:p w:rsidR="00447734" w:rsidRPr="000D1CE2" w:rsidRDefault="00447734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47734" w:rsidRPr="00785E5C" w:rsidRDefault="00447734" w:rsidP="00BA1146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председателя</w:t>
      </w:r>
      <w:r w:rsidRPr="00785E5C">
        <w:rPr>
          <w:rFonts w:ascii="Times New Roman" w:hAnsi="Times New Roman"/>
          <w:sz w:val="28"/>
          <w:szCs w:val="28"/>
        </w:rPr>
        <w:t xml:space="preserve"> комиссии</w:t>
      </w:r>
      <w:r>
        <w:rPr>
          <w:rFonts w:ascii="Times New Roman" w:hAnsi="Times New Roman"/>
          <w:sz w:val="28"/>
          <w:szCs w:val="28"/>
        </w:rPr>
        <w:t>:</w:t>
      </w:r>
    </w:p>
    <w:p w:rsidR="00447734" w:rsidRPr="00B608B9" w:rsidRDefault="00447734" w:rsidP="00BA1146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н</w:t>
      </w:r>
      <w:r w:rsidRPr="00B608B9">
        <w:rPr>
          <w:rFonts w:ascii="Times New Roman" w:hAnsi="Times New Roman"/>
          <w:sz w:val="28"/>
          <w:szCs w:val="28"/>
          <w:u w:val="single"/>
        </w:rPr>
        <w:t>ачальник управления образования администрации Петровского муниципального района Саратовской области</w:t>
      </w:r>
      <w:r>
        <w:rPr>
          <w:rFonts w:ascii="Times New Roman" w:hAnsi="Times New Roman"/>
          <w:sz w:val="28"/>
          <w:szCs w:val="28"/>
          <w:u w:val="single"/>
        </w:rPr>
        <w:t>, Уханова Наталья Константиновна</w:t>
      </w:r>
      <w:r w:rsidRPr="00B608B9">
        <w:rPr>
          <w:rFonts w:ascii="Times New Roman" w:hAnsi="Times New Roman"/>
          <w:sz w:val="28"/>
          <w:szCs w:val="28"/>
          <w:u w:val="single"/>
        </w:rPr>
        <w:t>;</w:t>
      </w:r>
    </w:p>
    <w:p w:rsidR="00447734" w:rsidRPr="000D1CE2" w:rsidRDefault="00447734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47734" w:rsidRPr="00785E5C" w:rsidRDefault="00447734" w:rsidP="00BA1146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E5C">
        <w:rPr>
          <w:rFonts w:ascii="Times New Roman" w:hAnsi="Times New Roman"/>
          <w:sz w:val="28"/>
          <w:szCs w:val="28"/>
        </w:rPr>
        <w:t>Секретарь комиссии</w:t>
      </w:r>
      <w:r>
        <w:rPr>
          <w:rFonts w:ascii="Times New Roman" w:hAnsi="Times New Roman"/>
          <w:sz w:val="28"/>
          <w:szCs w:val="28"/>
        </w:rPr>
        <w:t>:</w:t>
      </w:r>
    </w:p>
    <w:p w:rsidR="00447734" w:rsidRPr="00B608B9" w:rsidRDefault="00447734" w:rsidP="00BA1146">
      <w:pPr>
        <w:pStyle w:val="HTMLPreformatted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</w:t>
      </w:r>
      <w:r w:rsidRPr="00B608B9">
        <w:rPr>
          <w:rFonts w:ascii="Times New Roman" w:hAnsi="Times New Roman"/>
          <w:sz w:val="28"/>
          <w:szCs w:val="28"/>
          <w:u w:val="single"/>
        </w:rPr>
        <w:t>етодист МКУ «Методико-правовой центр МОУ ПМР»</w:t>
      </w:r>
      <w:r>
        <w:rPr>
          <w:rFonts w:ascii="Times New Roman" w:hAnsi="Times New Roman"/>
          <w:sz w:val="28"/>
          <w:szCs w:val="28"/>
          <w:u w:val="single"/>
        </w:rPr>
        <w:t xml:space="preserve">,      Коржан Владимир Васильевич;                                                                                                                            </w:t>
      </w:r>
    </w:p>
    <w:p w:rsidR="00447734" w:rsidRPr="00B608B9" w:rsidRDefault="00447734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47734" w:rsidRDefault="00447734" w:rsidP="009D6611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председатель Петровской городской организации Общественного Профсоюза образования,  Живайкина Ирина Александровна;</w:t>
      </w:r>
    </w:p>
    <w:p w:rsidR="00447734" w:rsidRPr="007039F6" w:rsidRDefault="00447734" w:rsidP="00703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sz w:val="20"/>
          <w:szCs w:val="20"/>
          <w:lang w:eastAsia="ru-RU"/>
        </w:rPr>
      </w:pPr>
      <w:r w:rsidRPr="007039F6">
        <w:rPr>
          <w:sz w:val="20"/>
          <w:szCs w:val="20"/>
          <w:lang w:eastAsia="ru-RU"/>
        </w:rPr>
        <w:t xml:space="preserve"> (должность, фамилия, имя, отчество)</w:t>
      </w:r>
    </w:p>
    <w:p w:rsidR="00447734" w:rsidRPr="007039F6" w:rsidRDefault="00447734" w:rsidP="00703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left"/>
        <w:rPr>
          <w:u w:val="single"/>
          <w:lang w:eastAsia="ru-RU"/>
        </w:rPr>
      </w:pPr>
      <w:r w:rsidRPr="007039F6">
        <w:rPr>
          <w:u w:val="single"/>
          <w:lang w:eastAsia="ru-RU"/>
        </w:rPr>
        <w:t xml:space="preserve">руководитель  МКУ «ЦГХО МОУ ПМР», Маркина Татьяна Александровна;                                                                                                                                             </w:t>
      </w:r>
    </w:p>
    <w:p w:rsidR="00447734" w:rsidRPr="007039F6" w:rsidRDefault="00447734" w:rsidP="00703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sz w:val="20"/>
          <w:szCs w:val="20"/>
          <w:lang w:eastAsia="ru-RU"/>
        </w:rPr>
      </w:pPr>
      <w:r w:rsidRPr="007039F6">
        <w:rPr>
          <w:sz w:val="20"/>
          <w:szCs w:val="20"/>
          <w:lang w:eastAsia="ru-RU"/>
        </w:rPr>
        <w:t xml:space="preserve"> (должность, фамилия, имя, отчество)</w:t>
      </w:r>
    </w:p>
    <w:p w:rsidR="00447734" w:rsidRPr="007039F6" w:rsidRDefault="00447734" w:rsidP="00703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left"/>
        <w:rPr>
          <w:sz w:val="20"/>
          <w:szCs w:val="20"/>
          <w:lang w:eastAsia="ru-RU"/>
        </w:rPr>
      </w:pPr>
      <w:r w:rsidRPr="007039F6">
        <w:rPr>
          <w:u w:val="single"/>
          <w:lang w:eastAsia="ru-RU"/>
        </w:rPr>
        <w:t xml:space="preserve">методист МКУ «Методико-правовой центр МОУ ПМР»,        Курбатова  Ольга  Алексеевна;                                                                                                         </w:t>
      </w:r>
      <w:r w:rsidRPr="007039F6">
        <w:rPr>
          <w:sz w:val="20"/>
          <w:szCs w:val="20"/>
          <w:lang w:eastAsia="ru-RU"/>
        </w:rPr>
        <w:t>(должность, фамилия, имя, отчество)</w:t>
      </w:r>
    </w:p>
    <w:p w:rsidR="00447734" w:rsidRPr="007039F6" w:rsidRDefault="00447734" w:rsidP="00703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left"/>
        <w:rPr>
          <w:lang w:eastAsia="ru-RU"/>
        </w:rPr>
      </w:pPr>
      <w:r w:rsidRPr="007039F6">
        <w:rPr>
          <w:u w:val="single"/>
          <w:lang w:eastAsia="ru-RU"/>
        </w:rPr>
        <w:t xml:space="preserve">аместитель начальника полиции по охране общественного порядка ОМВД России по Петровскому району, майор полиции </w:t>
      </w:r>
      <w:r w:rsidRPr="00D97F31">
        <w:rPr>
          <w:u w:val="single"/>
          <w:lang w:eastAsia="ru-RU"/>
        </w:rPr>
        <w:t>Попов Сергей Николаевич</w:t>
      </w:r>
      <w:r>
        <w:rPr>
          <w:u w:val="single"/>
          <w:lang w:eastAsia="ru-RU"/>
        </w:rPr>
        <w:t>;</w:t>
      </w:r>
    </w:p>
    <w:p w:rsidR="00447734" w:rsidRPr="007039F6" w:rsidRDefault="00447734" w:rsidP="00703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u w:val="single"/>
          <w:lang w:eastAsia="ru-RU"/>
        </w:rPr>
      </w:pPr>
    </w:p>
    <w:p w:rsidR="00447734" w:rsidRDefault="00447734" w:rsidP="007039F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(должность, фамилия, имя, отчество)</w:t>
      </w:r>
    </w:p>
    <w:p w:rsidR="00447734" w:rsidRPr="007A1633" w:rsidRDefault="00447734" w:rsidP="00BA1146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u w:val="single"/>
        </w:rPr>
        <w:t>начальник ПЦО ОВО по г. Петровску – филиала ФГКУ «УВО ВНГ России по Саратовской области»,  майор полиции  Трофимов</w:t>
      </w:r>
      <w:r>
        <w:rPr>
          <w:rFonts w:ascii="Times New Roman" w:hAnsi="Times New Roman"/>
          <w:sz w:val="28"/>
          <w:szCs w:val="28"/>
        </w:rPr>
        <w:t xml:space="preserve"> Николай Юрьевич</w:t>
      </w:r>
      <w:r w:rsidRPr="003B5A5A">
        <w:rPr>
          <w:rFonts w:ascii="Times New Roman" w:hAnsi="Times New Roman"/>
          <w:sz w:val="28"/>
          <w:szCs w:val="28"/>
        </w:rPr>
        <w:t>;</w:t>
      </w:r>
    </w:p>
    <w:p w:rsidR="00447734" w:rsidRPr="008F1BBA" w:rsidRDefault="00447734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47734" w:rsidRPr="00086A31" w:rsidRDefault="00447734" w:rsidP="00BA1146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проведена оценка готовности Муниципального бюджетного общеобразовательного учреждения «Средняя общеобразовательная школа № 2 имени Героя Советского Союза Шамаева П.С. г. Петровска Саратовской области» структурное подразделение в с. Савкино.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(полное наименование организации</w:t>
      </w:r>
      <w:r w:rsidRPr="00C22E75">
        <w:rPr>
          <w:rFonts w:ascii="Times New Roman" w:hAnsi="Times New Roman"/>
        </w:rPr>
        <w:t>)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447734" w:rsidRPr="00FB5C92" w:rsidRDefault="00447734" w:rsidP="00C143C2">
      <w:pPr>
        <w:spacing w:line="276" w:lineRule="auto"/>
        <w:ind w:firstLine="709"/>
        <w:jc w:val="center"/>
        <w:rPr>
          <w:rFonts w:ascii="PT Astra Serif" w:hAnsi="PT Astra Serif"/>
          <w:b/>
          <w:iCs/>
        </w:rPr>
      </w:pPr>
      <w:smartTag w:uri="urn:schemas-microsoft-com:office:smarttags" w:element="place">
        <w:r w:rsidRPr="00FB5C92">
          <w:rPr>
            <w:rFonts w:ascii="PT Astra Serif" w:hAnsi="PT Astra Serif"/>
            <w:b/>
            <w:iCs/>
            <w:lang w:val="en-US"/>
          </w:rPr>
          <w:t>I</w:t>
        </w:r>
        <w:r w:rsidRPr="00FB5C92">
          <w:rPr>
            <w:rFonts w:ascii="PT Astra Serif" w:hAnsi="PT Astra Serif"/>
            <w:b/>
            <w:iCs/>
          </w:rPr>
          <w:t>.</w:t>
        </w:r>
      </w:smartTag>
      <w:r w:rsidRPr="00FB5C92">
        <w:rPr>
          <w:rFonts w:ascii="PT Astra Serif" w:hAnsi="PT Astra Serif"/>
          <w:b/>
          <w:iCs/>
        </w:rPr>
        <w:t xml:space="preserve"> Основные результаты оценки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1. Учредительные документы</w:t>
      </w:r>
      <w:r w:rsidRPr="00CF0D00">
        <w:rPr>
          <w:rFonts w:ascii="PT Astra Serif" w:hAnsi="PT Astra Serif"/>
          <w:sz w:val="28"/>
          <w:szCs w:val="28"/>
        </w:rPr>
        <w:t xml:space="preserve"> юридического лица (в соответствии со ст. 52 Гражданского кодекса Российской Федерации) в наличии и оформлены в установленном порядке:</w:t>
      </w:r>
    </w:p>
    <w:p w:rsidR="00447734" w:rsidRPr="00086A31" w:rsidRDefault="00447734" w:rsidP="00BA1146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PT Astra Serif" w:hAnsi="PT Astra Serif"/>
          <w:sz w:val="28"/>
          <w:szCs w:val="28"/>
        </w:rPr>
        <w:t xml:space="preserve">         </w:t>
      </w:r>
      <w:r w:rsidRPr="00CF0D00">
        <w:rPr>
          <w:rFonts w:ascii="PT Astra Serif" w:hAnsi="PT Astra Serif"/>
          <w:sz w:val="28"/>
          <w:szCs w:val="28"/>
        </w:rPr>
        <w:t>Устав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 бюджетного общеобразовательного учреждения «Средняя общеобразовательная школа № 2 имени Героя Советского Союза Шамаева П.С. г. Петровска Саратовской области»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(полное наименование организации</w:t>
      </w:r>
      <w:r w:rsidRPr="00C22E75">
        <w:rPr>
          <w:rFonts w:ascii="Times New Roman" w:hAnsi="Times New Roman"/>
        </w:rPr>
        <w:t>)</w:t>
      </w:r>
    </w:p>
    <w:p w:rsidR="00447734" w:rsidRPr="00CF0D00" w:rsidRDefault="00447734" w:rsidP="00BA1146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Дата регистрации </w:t>
      </w:r>
      <w:r w:rsidRPr="00BA1146">
        <w:rPr>
          <w:rFonts w:ascii="PT Astra Serif" w:hAnsi="PT Astra Serif"/>
          <w:sz w:val="28"/>
          <w:szCs w:val="28"/>
          <w:u w:val="single"/>
        </w:rPr>
        <w:t>26 апреля 2022 года</w:t>
      </w:r>
    </w:p>
    <w:p w:rsidR="00447734" w:rsidRDefault="00447734" w:rsidP="00187CD8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Свидетельство о государственной регистрации права на оперативное управление от «10 » декабря </w:t>
      </w:r>
      <w:smartTag w:uri="urn:schemas-microsoft-com:office:smarttags" w:element="metricconverter">
        <w:smartTagPr>
          <w:attr w:name="ProductID" w:val="0,15 га"/>
        </w:smartTagPr>
        <w:r>
          <w:rPr>
            <w:rFonts w:ascii="Times New Roman" w:hAnsi="Times New Roman"/>
            <w:sz w:val="28"/>
            <w:szCs w:val="28"/>
          </w:rPr>
          <w:t>2010 г</w:t>
        </w:r>
      </w:smartTag>
      <w:r>
        <w:rPr>
          <w:rFonts w:ascii="Times New Roman" w:hAnsi="Times New Roman"/>
          <w:sz w:val="28"/>
          <w:szCs w:val="28"/>
        </w:rPr>
        <w:t>. № 64-АВ 982828,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образовательному учреждению);</w:t>
      </w:r>
    </w:p>
    <w:p w:rsidR="00447734" w:rsidRDefault="00447734" w:rsidP="00187CD8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Свидетельство о государственной регистрации права «05» апреля </w:t>
      </w:r>
      <w:smartTag w:uri="urn:schemas-microsoft-com:office:smarttags" w:element="metricconverter">
        <w:smartTagPr>
          <w:attr w:name="ProductID" w:val="0,15 га"/>
        </w:smartTagPr>
        <w:r>
          <w:rPr>
            <w:rFonts w:ascii="Times New Roman" w:hAnsi="Times New Roman"/>
            <w:sz w:val="28"/>
            <w:szCs w:val="28"/>
          </w:rPr>
          <w:t>2013 г</w:t>
        </w:r>
      </w:smartTag>
      <w:r>
        <w:rPr>
          <w:rFonts w:ascii="Times New Roman" w:hAnsi="Times New Roman"/>
          <w:sz w:val="28"/>
          <w:szCs w:val="28"/>
        </w:rPr>
        <w:t>.  № 64-АГ 816722  на пользование земельным участком, на котором размещена организация (за исключением зданий, арендуемых организацией);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Лицензия на право ведения образовательной деятельности выдана</w:t>
      </w:r>
    </w:p>
    <w:p w:rsidR="00447734" w:rsidRPr="00CF0D00" w:rsidRDefault="00447734" w:rsidP="00C65FCA">
      <w:pPr>
        <w:pStyle w:val="HTMLPreformatted"/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  <w:sz w:val="28"/>
          <w:szCs w:val="28"/>
        </w:rPr>
        <w:t>«</w:t>
      </w:r>
      <w:r>
        <w:rPr>
          <w:rFonts w:ascii="PT Astra Serif" w:hAnsi="PT Astra Serif"/>
          <w:sz w:val="28"/>
          <w:szCs w:val="28"/>
        </w:rPr>
        <w:t>06</w:t>
      </w:r>
      <w:r w:rsidRPr="00CF0D00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 июня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15 га"/>
        </w:smartTagPr>
        <w:r w:rsidRPr="00CF0D00">
          <w:rPr>
            <w:rFonts w:ascii="PT Astra Serif" w:hAnsi="PT Astra Serif"/>
            <w:sz w:val="28"/>
            <w:szCs w:val="28"/>
          </w:rPr>
          <w:t>20</w:t>
        </w:r>
        <w:r>
          <w:rPr>
            <w:rFonts w:ascii="PT Astra Serif" w:hAnsi="PT Astra Serif"/>
            <w:sz w:val="28"/>
            <w:szCs w:val="28"/>
          </w:rPr>
          <w:t>22</w:t>
        </w:r>
        <w:r w:rsidRPr="00CF0D00">
          <w:rPr>
            <w:rFonts w:ascii="PT Astra Serif" w:hAnsi="PT Astra Serif"/>
            <w:sz w:val="28"/>
            <w:szCs w:val="28"/>
          </w:rPr>
          <w:t xml:space="preserve"> г</w:t>
        </w:r>
      </w:smartTag>
      <w:r w:rsidRPr="00CF0D00">
        <w:rPr>
          <w:rFonts w:ascii="PT Astra Serif" w:hAnsi="PT Astra Serif"/>
          <w:sz w:val="28"/>
          <w:szCs w:val="28"/>
        </w:rPr>
        <w:t xml:space="preserve">., регистрационный номер </w:t>
      </w:r>
      <w:r>
        <w:rPr>
          <w:rFonts w:ascii="PT Astra Serif" w:hAnsi="PT Astra Serif"/>
          <w:sz w:val="28"/>
          <w:szCs w:val="28"/>
          <w:u w:val="single"/>
        </w:rPr>
        <w:t>Л035-01279-64/00197878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 w:rsidRPr="00CF0D00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Министерство образования Саратовской области</w:t>
      </w:r>
      <w:r w:rsidRPr="00CF0D00">
        <w:rPr>
          <w:rFonts w:ascii="PT Astra Serif" w:hAnsi="PT Astra Serif"/>
          <w:sz w:val="28"/>
          <w:szCs w:val="28"/>
        </w:rPr>
        <w:t>,</w:t>
      </w:r>
      <w:r w:rsidRPr="00CF0D00">
        <w:rPr>
          <w:rFonts w:ascii="PT Astra Serif" w:hAnsi="PT Astra Serif"/>
          <w:sz w:val="28"/>
          <w:szCs w:val="28"/>
        </w:rPr>
        <w:br/>
      </w:r>
      <w:r w:rsidRPr="00CF0D00">
        <w:rPr>
          <w:rFonts w:ascii="PT Astra Serif" w:hAnsi="PT Astra Serif"/>
        </w:rPr>
        <w:t xml:space="preserve">                                             (наименование органа исполнительной власти, выдавшего лицензию)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срок действия лицензии - </w:t>
      </w:r>
      <w:r>
        <w:rPr>
          <w:rFonts w:ascii="PT Astra Serif" w:hAnsi="PT Astra Serif"/>
          <w:sz w:val="28"/>
          <w:szCs w:val="28"/>
          <w:u w:val="single"/>
        </w:rPr>
        <w:t>действует</w:t>
      </w:r>
      <w:r w:rsidRPr="00CF0D00">
        <w:rPr>
          <w:rFonts w:ascii="PT Astra Serif" w:hAnsi="PT Astra Serif"/>
          <w:sz w:val="28"/>
          <w:szCs w:val="28"/>
        </w:rPr>
        <w:t>.</w:t>
      </w:r>
    </w:p>
    <w:p w:rsidR="00447734" w:rsidRPr="00CF0D00" w:rsidRDefault="00447734" w:rsidP="00187CD8">
      <w:pPr>
        <w:pStyle w:val="HTMLPreformatted"/>
        <w:spacing w:line="276" w:lineRule="auto"/>
        <w:ind w:firstLine="709"/>
        <w:rPr>
          <w:rFonts w:ascii="PT Astra Serif" w:hAnsi="PT Astra Serif"/>
        </w:rPr>
      </w:pPr>
      <w:r w:rsidRPr="00CF0D00">
        <w:rPr>
          <w:rFonts w:ascii="PT Astra Serif" w:hAnsi="PT Astra Serif"/>
          <w:sz w:val="28"/>
          <w:szCs w:val="28"/>
        </w:rPr>
        <w:t>Свидетельство об аккредитации организации выдано «</w:t>
      </w:r>
      <w:r>
        <w:rPr>
          <w:rFonts w:ascii="PT Astra Serif" w:hAnsi="PT Astra Serif"/>
          <w:sz w:val="28"/>
          <w:szCs w:val="28"/>
        </w:rPr>
        <w:t>16</w:t>
      </w:r>
      <w:r w:rsidRPr="00CF0D00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 июня </w:t>
      </w:r>
      <w:smartTag w:uri="urn:schemas-microsoft-com:office:smarttags" w:element="metricconverter">
        <w:smartTagPr>
          <w:attr w:name="ProductID" w:val="0,15 га"/>
        </w:smartTagPr>
        <w:r w:rsidRPr="00CF0D00">
          <w:rPr>
            <w:rFonts w:ascii="PT Astra Serif" w:hAnsi="PT Astra Serif"/>
            <w:sz w:val="28"/>
            <w:szCs w:val="28"/>
          </w:rPr>
          <w:t>20</w:t>
        </w:r>
        <w:r>
          <w:rPr>
            <w:rFonts w:ascii="PT Astra Serif" w:hAnsi="PT Astra Serif"/>
            <w:sz w:val="28"/>
            <w:szCs w:val="28"/>
          </w:rPr>
          <w:t>22</w:t>
        </w:r>
        <w:r w:rsidRPr="00CF0D00">
          <w:rPr>
            <w:rFonts w:ascii="PT Astra Serif" w:hAnsi="PT Astra Serif"/>
            <w:sz w:val="28"/>
            <w:szCs w:val="28"/>
          </w:rPr>
          <w:t xml:space="preserve"> г</w:t>
        </w:r>
      </w:smartTag>
      <w:r w:rsidRPr="00CF0D00">
        <w:rPr>
          <w:rFonts w:ascii="PT Astra Serif" w:hAnsi="PT Astra Serif"/>
          <w:sz w:val="28"/>
          <w:szCs w:val="28"/>
        </w:rPr>
        <w:t xml:space="preserve">., 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Министерство образования Саратовской области</w:t>
      </w:r>
      <w:r w:rsidRPr="00CF0D00">
        <w:rPr>
          <w:rFonts w:ascii="PT Astra Serif" w:hAnsi="PT Astra Serif"/>
          <w:sz w:val="28"/>
          <w:szCs w:val="28"/>
        </w:rPr>
        <w:t>,</w:t>
      </w:r>
      <w:r w:rsidRPr="00CF0D00">
        <w:rPr>
          <w:rFonts w:ascii="PT Astra Serif" w:hAnsi="PT Astra Serif"/>
          <w:sz w:val="28"/>
          <w:szCs w:val="28"/>
        </w:rPr>
        <w:br/>
      </w:r>
      <w:r w:rsidRPr="00CF0D00">
        <w:rPr>
          <w:rFonts w:ascii="PT Astra Serif" w:hAnsi="PT Astra Serif"/>
        </w:rPr>
        <w:t xml:space="preserve">                           </w:t>
      </w:r>
      <w:r>
        <w:rPr>
          <w:rFonts w:ascii="PT Astra Serif" w:hAnsi="PT Astra Serif"/>
        </w:rPr>
        <w:t xml:space="preserve">           </w:t>
      </w:r>
      <w:r w:rsidRPr="00CF0D00">
        <w:rPr>
          <w:rFonts w:ascii="PT Astra Serif" w:hAnsi="PT Astra Serif"/>
        </w:rPr>
        <w:t>(наименование органа исполнительной власти, выдавшего свидетельство)</w:t>
      </w:r>
    </w:p>
    <w:p w:rsidR="00447734" w:rsidRDefault="00447734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Серия 64А01</w:t>
      </w:r>
      <w:r w:rsidRPr="00CF0D00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0001138</w:t>
      </w:r>
      <w:r w:rsidRPr="00CF0D00">
        <w:rPr>
          <w:rFonts w:ascii="PT Astra Serif" w:hAnsi="PT Astra Serif"/>
          <w:sz w:val="28"/>
          <w:szCs w:val="28"/>
        </w:rPr>
        <w:t xml:space="preserve">, срок действия свидетельства </w:t>
      </w:r>
      <w:r w:rsidRPr="00187CD8">
        <w:rPr>
          <w:rFonts w:ascii="PT Astra Serif" w:hAnsi="PT Astra Serif"/>
          <w:sz w:val="28"/>
          <w:szCs w:val="28"/>
          <w:u w:val="single"/>
        </w:rPr>
        <w:t>бессрочно</w:t>
      </w:r>
    </w:p>
    <w:p w:rsidR="00447734" w:rsidRPr="00CF0D00" w:rsidRDefault="00447734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47734" w:rsidRPr="00317627" w:rsidRDefault="00447734" w:rsidP="00882557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 w:rsidRPr="00C71E22">
        <w:rPr>
          <w:rFonts w:ascii="Times New Roman" w:hAnsi="Times New Roman"/>
          <w:b/>
          <w:sz w:val="28"/>
          <w:szCs w:val="28"/>
        </w:rPr>
        <w:t>2. Паспорт безопасности организации</w:t>
      </w:r>
      <w:r>
        <w:rPr>
          <w:rFonts w:ascii="Times New Roman" w:hAnsi="Times New Roman"/>
          <w:sz w:val="28"/>
          <w:szCs w:val="28"/>
        </w:rPr>
        <w:t xml:space="preserve"> с соответствии с постановлением </w:t>
      </w:r>
      <w:r w:rsidRPr="00D60CCB">
        <w:rPr>
          <w:rFonts w:ascii="Times New Roman" w:hAnsi="Times New Roman"/>
          <w:sz w:val="28"/>
          <w:szCs w:val="28"/>
        </w:rPr>
        <w:t xml:space="preserve">Правительства Российской Федерации от 2 августа 2019 года № 1006 </w:t>
      </w:r>
      <w:hyperlink r:id="rId7" w:history="1">
        <w:r w:rsidRPr="00D60CCB">
          <w:rPr>
            <w:rFonts w:ascii="Times New Roman" w:hAnsi="Times New Roman"/>
            <w:sz w:val="28"/>
            <w:szCs w:val="28"/>
          </w:rPr>
          <w:t>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  </w:r>
      </w:hyperlink>
      <w:r w:rsidRPr="00D60CC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</w:rPr>
        <w:t xml:space="preserve"> </w:t>
      </w:r>
      <w:r w:rsidRPr="007A11C5">
        <w:rPr>
          <w:rFonts w:ascii="Times New Roman" w:hAnsi="Times New Roman"/>
          <w:sz w:val="28"/>
          <w:szCs w:val="28"/>
        </w:rPr>
        <w:t>оформлен 20.04.2023 г</w:t>
      </w:r>
      <w:r w:rsidRPr="007A11C5">
        <w:rPr>
          <w:rFonts w:ascii="Times New Roman" w:hAnsi="Times New Roman"/>
          <w:sz w:val="28"/>
          <w:szCs w:val="28"/>
          <w:u w:val="single"/>
        </w:rPr>
        <w:t>.</w:t>
      </w:r>
      <w:r w:rsidRPr="007A11C5">
        <w:rPr>
          <w:rFonts w:ascii="Times New Roman" w:hAnsi="Times New Roman"/>
          <w:sz w:val="28"/>
          <w:szCs w:val="28"/>
        </w:rPr>
        <w:t>(дата</w:t>
      </w:r>
      <w:r>
        <w:rPr>
          <w:rFonts w:ascii="Times New Roman" w:hAnsi="Times New Roman"/>
          <w:sz w:val="28"/>
          <w:szCs w:val="28"/>
        </w:rPr>
        <w:t xml:space="preserve"> согласования).</w:t>
      </w:r>
    </w:p>
    <w:p w:rsidR="00447734" w:rsidRPr="00DF34DC" w:rsidRDefault="00447734" w:rsidP="00882557">
      <w:r>
        <w:rPr>
          <w:iCs/>
        </w:rPr>
        <w:t>Д</w:t>
      </w:r>
      <w:r w:rsidRPr="001E5E62">
        <w:rPr>
          <w:iCs/>
        </w:rPr>
        <w:t>екларация пожарной безопасности организации</w:t>
      </w:r>
      <w:r>
        <w:rPr>
          <w:iCs/>
        </w:rPr>
        <w:t xml:space="preserve"> от «___»________ 20___ г.  оформлена.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B814CD">
        <w:rPr>
          <w:iCs/>
          <w:sz w:val="20"/>
          <w:szCs w:val="20"/>
        </w:rPr>
        <w:t>оформлена (не оформлена).</w:t>
      </w:r>
      <w:r w:rsidRPr="00B814CD">
        <w:rPr>
          <w:rFonts w:ascii="Arial" w:hAnsi="Arial" w:cs="Arial"/>
          <w:color w:val="2B2B2B"/>
          <w:shd w:val="clear" w:color="auto" w:fill="FFFFFF"/>
        </w:rPr>
        <w:t xml:space="preserve"> </w:t>
      </w:r>
    </w:p>
    <w:p w:rsidR="00447734" w:rsidRDefault="00447734" w:rsidP="00882557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подготовки организации к новому учебному году - разработан и согласован установленным порядком.</w:t>
      </w:r>
    </w:p>
    <w:p w:rsidR="00447734" w:rsidRPr="00EE69EA" w:rsidRDefault="00447734" w:rsidP="00882557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882557">
        <w:rPr>
          <w:rFonts w:ascii="Times New Roman" w:hAnsi="Times New Roman"/>
          <w:u w:val="single"/>
        </w:rPr>
        <w:t>разработан,</w:t>
      </w:r>
      <w:r>
        <w:rPr>
          <w:rFonts w:ascii="Times New Roman" w:hAnsi="Times New Roman"/>
        </w:rPr>
        <w:t xml:space="preserve"> не разработан)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3. Количество филиалов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0</w:t>
      </w:r>
      <w:r>
        <w:rPr>
          <w:rFonts w:ascii="PT Astra Serif" w:hAnsi="PT Astra Serif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/>
          <w:sz w:val="28"/>
          <w:szCs w:val="28"/>
        </w:rPr>
        <w:t>(единиц).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4. Количество зданий, в которых осуществляется образовательная деятельность (всего с учетом филиалов)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1</w:t>
      </w:r>
      <w:r>
        <w:rPr>
          <w:rFonts w:ascii="PT Astra Serif" w:hAnsi="PT Astra Serif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/>
          <w:sz w:val="28"/>
          <w:szCs w:val="28"/>
        </w:rPr>
        <w:t>(единиц).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 xml:space="preserve">5. Количество зданий, в которых организовано проживание обучающихся (общежития) </w:t>
      </w:r>
      <w:r>
        <w:rPr>
          <w:rFonts w:ascii="PT Astra Serif" w:hAnsi="PT Astra Serif"/>
          <w:sz w:val="28"/>
          <w:szCs w:val="28"/>
          <w:u w:val="single"/>
        </w:rPr>
        <w:t xml:space="preserve">- </w:t>
      </w:r>
      <w:r w:rsidRPr="00CF0D00">
        <w:rPr>
          <w:rFonts w:ascii="PT Astra Serif" w:hAnsi="PT Astra Serif"/>
          <w:sz w:val="28"/>
          <w:szCs w:val="28"/>
        </w:rPr>
        <w:t xml:space="preserve"> (единиц).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6. Проведенные в 2023</w:t>
      </w:r>
      <w:r w:rsidRPr="00CF0D00">
        <w:rPr>
          <w:rFonts w:ascii="PT Astra Serif" w:hAnsi="PT Astra Serif"/>
          <w:b/>
          <w:sz w:val="28"/>
          <w:szCs w:val="28"/>
        </w:rPr>
        <w:t xml:space="preserve"> году ремонтные работы: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а) работы по капитальному ремонту:</w:t>
      </w:r>
    </w:p>
    <w:p w:rsidR="00447734" w:rsidRPr="00882557" w:rsidRDefault="00447734" w:rsidP="00C143C2">
      <w:pPr>
        <w:pStyle w:val="HTMLPreformatted"/>
        <w:spacing w:line="276" w:lineRule="auto"/>
        <w:ind w:left="709"/>
        <w:jc w:val="both"/>
        <w:rPr>
          <w:rFonts w:ascii="PT Astra Serif" w:hAnsi="PT Astra Serif"/>
          <w:sz w:val="28"/>
          <w:szCs w:val="28"/>
          <w:u w:val="single"/>
        </w:rPr>
      </w:pPr>
      <w:r w:rsidRPr="00CF0D00">
        <w:rPr>
          <w:rFonts w:ascii="PT Astra Serif" w:hAnsi="PT Astra Serif"/>
          <w:sz w:val="28"/>
          <w:szCs w:val="28"/>
        </w:rPr>
        <w:t xml:space="preserve">виды ремонтных работ: </w:t>
      </w:r>
    </w:p>
    <w:p w:rsidR="00447734" w:rsidRPr="00CF0D00" w:rsidRDefault="00447734" w:rsidP="00882557">
      <w:pPr>
        <w:pStyle w:val="HTMLPreformatted"/>
        <w:spacing w:line="276" w:lineRule="auto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                                    </w:t>
      </w:r>
      <w:r w:rsidRPr="00CF0D00">
        <w:rPr>
          <w:rFonts w:ascii="PT Astra Serif" w:hAnsi="PT Astra Serif"/>
        </w:rPr>
        <w:t>(указать основной перечень работ)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объем фи</w:t>
      </w:r>
      <w:r>
        <w:rPr>
          <w:rFonts w:ascii="PT Astra Serif" w:hAnsi="PT Astra Serif"/>
          <w:sz w:val="28"/>
          <w:szCs w:val="28"/>
        </w:rPr>
        <w:t>нансирования данных видов работ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47734" w:rsidRPr="00CF0D00" w:rsidRDefault="00447734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акт приемки _________________, гарантийные обязательства ____________ ;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   (оформлены, не оформлены)                                                                     (имеются, не имеются)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б) работы по текущему (косметическому) ремонту: на </w:t>
      </w:r>
      <w:r>
        <w:rPr>
          <w:rFonts w:ascii="PT Astra Serif" w:hAnsi="PT Astra Serif"/>
          <w:sz w:val="28"/>
          <w:szCs w:val="28"/>
          <w:u w:val="single"/>
        </w:rPr>
        <w:t xml:space="preserve">1 </w:t>
      </w:r>
      <w:r>
        <w:rPr>
          <w:rFonts w:ascii="PT Astra Serif" w:hAnsi="PT Astra Serif"/>
          <w:sz w:val="28"/>
          <w:szCs w:val="28"/>
        </w:rPr>
        <w:t>объекте</w:t>
      </w:r>
      <w:r w:rsidRPr="00CF0D00">
        <w:rPr>
          <w:rFonts w:ascii="PT Astra Serif" w:hAnsi="PT Astra Serif"/>
          <w:sz w:val="28"/>
          <w:szCs w:val="28"/>
        </w:rPr>
        <w:t>, в том числе:</w:t>
      </w:r>
    </w:p>
    <w:p w:rsidR="00447734" w:rsidRPr="00B94FC9" w:rsidRDefault="00447734" w:rsidP="00C143C2">
      <w:pPr>
        <w:rPr>
          <w:rFonts w:ascii="PT Astra Serif" w:hAnsi="PT Astra Serif" w:cs="Courier New"/>
          <w:sz w:val="20"/>
          <w:szCs w:val="20"/>
          <w:u w:val="single"/>
        </w:rPr>
      </w:pPr>
      <w:r w:rsidRPr="00CF0D00">
        <w:rPr>
          <w:rFonts w:ascii="PT Astra Serif" w:hAnsi="PT Astra Serif"/>
        </w:rPr>
        <w:t xml:space="preserve">виды ремонтных работ: </w:t>
      </w:r>
      <w:r>
        <w:rPr>
          <w:rFonts w:ascii="PT Astra Serif" w:hAnsi="PT Astra Serif"/>
        </w:rPr>
        <w:t>покраска пола, окон .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объем финансирования данных видов работ </w:t>
      </w:r>
      <w:r>
        <w:rPr>
          <w:rFonts w:ascii="PT Astra Serif" w:hAnsi="PT Astra Serif"/>
          <w:sz w:val="28"/>
          <w:szCs w:val="28"/>
        </w:rPr>
        <w:t>2000</w:t>
      </w:r>
      <w:r w:rsidRPr="00CF0D00">
        <w:rPr>
          <w:rFonts w:ascii="PT Astra Serif" w:hAnsi="PT Astra Serif"/>
          <w:sz w:val="28"/>
          <w:szCs w:val="28"/>
        </w:rPr>
        <w:t xml:space="preserve"> (руб.);</w:t>
      </w:r>
    </w:p>
    <w:p w:rsidR="00447734" w:rsidRPr="00CF0D00" w:rsidRDefault="00447734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акт приемки _________________, гарантийные обязательства ____________ ;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   (оформлены, не оформлены)                                                                     (имеются, не имеются)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в) иные мероприятия по подготовке образоват</w:t>
      </w:r>
      <w:r>
        <w:rPr>
          <w:rFonts w:ascii="PT Astra Serif" w:hAnsi="PT Astra Serif"/>
          <w:sz w:val="28"/>
          <w:szCs w:val="28"/>
        </w:rPr>
        <w:t>ельной организации к началу 2023/2024</w:t>
      </w:r>
      <w:r w:rsidRPr="00CF0D00">
        <w:rPr>
          <w:rFonts w:ascii="PT Astra Serif" w:hAnsi="PT Astra Serif"/>
          <w:sz w:val="28"/>
          <w:szCs w:val="28"/>
        </w:rPr>
        <w:t xml:space="preserve"> учебного года:</w:t>
      </w:r>
    </w:p>
    <w:p w:rsidR="00447734" w:rsidRPr="00B94FC9" w:rsidRDefault="00447734" w:rsidP="00C143C2">
      <w:pPr>
        <w:rPr>
          <w:rFonts w:ascii="PT Astra Serif" w:hAnsi="PT Astra Serif" w:cs="Courier New"/>
          <w:sz w:val="20"/>
          <w:szCs w:val="20"/>
          <w:u w:val="single"/>
        </w:rPr>
      </w:pPr>
      <w:r w:rsidRPr="00CF0D00">
        <w:rPr>
          <w:rFonts w:ascii="PT Astra Serif" w:hAnsi="PT Astra Serif"/>
        </w:rPr>
        <w:t xml:space="preserve">виды работ: </w:t>
      </w:r>
    </w:p>
    <w:p w:rsidR="00447734" w:rsidRPr="00CF0D00" w:rsidRDefault="00447734" w:rsidP="00301C6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г) потребность в капитальном ремонте (реконструкции) в новом учебном году - </w:t>
      </w:r>
      <w:r>
        <w:rPr>
          <w:rFonts w:ascii="PT Astra Serif" w:hAnsi="PT Astra Serif"/>
          <w:sz w:val="28"/>
          <w:szCs w:val="28"/>
          <w:u w:val="single"/>
        </w:rPr>
        <w:t>имеется</w:t>
      </w:r>
      <w:r w:rsidRPr="00CF0D00">
        <w:rPr>
          <w:rFonts w:ascii="PT Astra Serif" w:hAnsi="PT Astra Serif"/>
          <w:sz w:val="28"/>
          <w:szCs w:val="28"/>
        </w:rPr>
        <w:t xml:space="preserve">. 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                     (имеется, не имеется)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</w:rPr>
        <w:tab/>
      </w:r>
      <w:r w:rsidRPr="00CF0D00">
        <w:rPr>
          <w:rFonts w:ascii="PT Astra Serif" w:hAnsi="PT Astra Serif"/>
          <w:sz w:val="28"/>
          <w:szCs w:val="28"/>
        </w:rPr>
        <w:t xml:space="preserve">проведено техническое обследование здания </w:t>
      </w:r>
      <w:r>
        <w:rPr>
          <w:rFonts w:ascii="PT Astra Serif" w:hAnsi="PT Astra Serif"/>
          <w:sz w:val="28"/>
          <w:szCs w:val="28"/>
          <w:u w:val="single"/>
        </w:rPr>
        <w:t>30.05.2023 г.</w:t>
      </w:r>
      <w:r w:rsidRPr="00CF0D00">
        <w:rPr>
          <w:rFonts w:ascii="PT Astra Serif" w:hAnsi="PT Astra Serif"/>
          <w:sz w:val="28"/>
          <w:szCs w:val="28"/>
        </w:rPr>
        <w:t>.</w:t>
      </w:r>
    </w:p>
    <w:p w:rsidR="00447734" w:rsidRDefault="00447734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  <w:sz w:val="28"/>
          <w:szCs w:val="28"/>
        </w:rPr>
        <w:t xml:space="preserve">                                                                              </w:t>
      </w:r>
      <w:r w:rsidRPr="00CF0D00">
        <w:rPr>
          <w:rFonts w:ascii="PT Astra Serif" w:hAnsi="PT Astra Serif"/>
        </w:rPr>
        <w:t xml:space="preserve">         (проведено, не проведено, указать дату)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7. Основные сведения об образовательной организации: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а) проектная мощность организации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17 </w:t>
      </w:r>
      <w:r w:rsidRPr="00CF0D00">
        <w:rPr>
          <w:rFonts w:ascii="PT Astra Serif" w:hAnsi="PT Astra Serif"/>
          <w:sz w:val="28"/>
          <w:szCs w:val="28"/>
        </w:rPr>
        <w:t>человек;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б) численность обучающихся по состоянию на день проверки </w:t>
      </w:r>
      <w:r>
        <w:rPr>
          <w:rFonts w:ascii="PT Astra Serif" w:hAnsi="PT Astra Serif"/>
          <w:sz w:val="28"/>
          <w:szCs w:val="28"/>
        </w:rPr>
        <w:t>–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 xml:space="preserve">человек, в том числе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>человек, обучающихся с применением дистанционных образовательных технологий;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в) количество обучающихся, подлежащих поступлению в текущем году в 1 класс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>человек</w:t>
      </w:r>
      <w:r>
        <w:rPr>
          <w:rFonts w:ascii="PT Astra Serif" w:hAnsi="PT Astra Serif"/>
          <w:sz w:val="28"/>
          <w:szCs w:val="28"/>
        </w:rPr>
        <w:t>а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г) количество классов по комплектованию: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классов всего - </w:t>
      </w:r>
      <w:r>
        <w:rPr>
          <w:rFonts w:ascii="PT Astra Serif" w:hAnsi="PT Astra Serif"/>
          <w:sz w:val="28"/>
          <w:szCs w:val="28"/>
          <w:u w:val="single"/>
        </w:rPr>
        <w:t>0</w:t>
      </w:r>
      <w:r w:rsidRPr="00CF0D00">
        <w:rPr>
          <w:rFonts w:ascii="PT Astra Serif" w:hAnsi="PT Astra Serif"/>
          <w:sz w:val="28"/>
          <w:szCs w:val="28"/>
        </w:rPr>
        <w:t xml:space="preserve">; количество обучающихся </w:t>
      </w:r>
      <w:r>
        <w:rPr>
          <w:rFonts w:ascii="PT Astra Serif" w:hAnsi="PT Astra Serif"/>
          <w:sz w:val="28"/>
          <w:szCs w:val="28"/>
        </w:rPr>
        <w:t>–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>человек;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из них обучаются: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в 1 смену </w:t>
      </w:r>
      <w:r>
        <w:rPr>
          <w:rFonts w:ascii="PT Astra Serif" w:hAnsi="PT Astra Serif"/>
          <w:sz w:val="28"/>
          <w:szCs w:val="28"/>
        </w:rPr>
        <w:t>–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>
        <w:rPr>
          <w:rFonts w:ascii="PT Astra Serif" w:hAnsi="PT Astra Serif"/>
          <w:sz w:val="28"/>
          <w:szCs w:val="28"/>
        </w:rPr>
        <w:t>класса</w:t>
      </w:r>
      <w:r w:rsidRPr="00CF0D00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  <w:u w:val="single"/>
        </w:rPr>
        <w:t>0</w:t>
      </w:r>
      <w:r w:rsidRPr="00CF0D00">
        <w:rPr>
          <w:rFonts w:ascii="PT Astra Serif" w:hAnsi="PT Astra Serif"/>
          <w:sz w:val="28"/>
          <w:szCs w:val="28"/>
        </w:rPr>
        <w:t xml:space="preserve"> обучающихся;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во 2 смену - ___ классов, _____ обучающихся.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д) наличие образовательных программ - </w:t>
      </w:r>
      <w:r>
        <w:rPr>
          <w:rFonts w:ascii="PT Astra Serif" w:hAnsi="PT Astra Serif"/>
          <w:sz w:val="28"/>
          <w:szCs w:val="28"/>
          <w:u w:val="single"/>
        </w:rPr>
        <w:t>имеются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jc w:val="center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                                                            (имеются, не имеются)</w:t>
      </w:r>
    </w:p>
    <w:p w:rsidR="00447734" w:rsidRPr="00CF0D00" w:rsidRDefault="00447734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е) наличие программ развития образовательной организации -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имеются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47734" w:rsidRPr="00CF0D00" w:rsidRDefault="00447734" w:rsidP="00B94FC9">
      <w:pPr>
        <w:pStyle w:val="HTMLPreformatted"/>
        <w:tabs>
          <w:tab w:val="left" w:pos="10206"/>
        </w:tabs>
        <w:spacing w:line="276" w:lineRule="auto"/>
        <w:jc w:val="right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</w:t>
      </w:r>
      <w:r>
        <w:rPr>
          <w:rFonts w:ascii="PT Astra Serif" w:hAnsi="PT Astra Serif"/>
        </w:rPr>
        <w:t xml:space="preserve"> </w:t>
      </w:r>
      <w:r w:rsidRPr="00CF0D00">
        <w:rPr>
          <w:rFonts w:ascii="PT Astra Serif" w:hAnsi="PT Astra Serif"/>
        </w:rPr>
        <w:t xml:space="preserve">  (имеются, не имеются)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ж) укомплектованность штатов организации: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педагогических работников </w:t>
      </w:r>
      <w:r>
        <w:rPr>
          <w:rFonts w:ascii="PT Astra Serif" w:hAnsi="PT Astra Serif"/>
          <w:sz w:val="28"/>
          <w:szCs w:val="28"/>
        </w:rPr>
        <w:t>–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1 </w:t>
      </w:r>
      <w:r>
        <w:rPr>
          <w:rFonts w:ascii="PT Astra Serif" w:hAnsi="PT Astra Serif"/>
          <w:sz w:val="28"/>
          <w:szCs w:val="28"/>
        </w:rPr>
        <w:t xml:space="preserve">человек </w:t>
      </w:r>
      <w:r w:rsidRPr="00CF0D00">
        <w:rPr>
          <w:rFonts w:ascii="PT Astra Serif" w:hAnsi="PT Astra Serif"/>
          <w:sz w:val="28"/>
          <w:szCs w:val="28"/>
        </w:rPr>
        <w:t>_____ %;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в том числе: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педагог-психолог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 xml:space="preserve">человек, социальный педагог </w:t>
      </w:r>
      <w:r>
        <w:rPr>
          <w:rFonts w:ascii="PT Astra Serif" w:hAnsi="PT Astra Serif"/>
          <w:sz w:val="28"/>
          <w:szCs w:val="28"/>
          <w:u w:val="single"/>
        </w:rPr>
        <w:t>0</w:t>
      </w:r>
      <w:r w:rsidRPr="00CF0D00">
        <w:rPr>
          <w:rFonts w:ascii="PT Astra Serif" w:hAnsi="PT Astra Serif"/>
          <w:sz w:val="28"/>
          <w:szCs w:val="28"/>
        </w:rPr>
        <w:t xml:space="preserve"> человек, 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педагог-библиотекарь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>человек;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административно-хозяйственных работников - </w:t>
      </w:r>
      <w:r>
        <w:rPr>
          <w:rFonts w:ascii="PT Astra Serif" w:hAnsi="PT Astra Serif"/>
          <w:sz w:val="28"/>
          <w:szCs w:val="28"/>
          <w:u w:val="single"/>
        </w:rPr>
        <w:t>0</w:t>
      </w:r>
      <w:r w:rsidRPr="00CF0D00">
        <w:rPr>
          <w:rFonts w:ascii="PT Astra Serif" w:hAnsi="PT Astra Serif"/>
          <w:sz w:val="28"/>
          <w:szCs w:val="28"/>
        </w:rPr>
        <w:t xml:space="preserve"> человек______ %;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медицинских и иных работников, осуществляющих вспомогательные функции - _______человек______ %;</w:t>
      </w:r>
    </w:p>
    <w:p w:rsidR="00447734" w:rsidRPr="00CF0D00" w:rsidRDefault="00447734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ab/>
        <w:t>з) наличие п</w:t>
      </w:r>
      <w:r>
        <w:rPr>
          <w:rFonts w:ascii="PT Astra Serif" w:hAnsi="PT Astra Serif"/>
          <w:sz w:val="28"/>
          <w:szCs w:val="28"/>
        </w:rPr>
        <w:t>ланов работы организации на 2023/2024</w:t>
      </w:r>
      <w:r w:rsidRPr="00CF0D00">
        <w:rPr>
          <w:rFonts w:ascii="PT Astra Serif" w:hAnsi="PT Astra Serif"/>
          <w:sz w:val="28"/>
          <w:szCs w:val="28"/>
        </w:rPr>
        <w:t xml:space="preserve"> учебный год </w:t>
      </w:r>
      <w:r>
        <w:rPr>
          <w:rFonts w:ascii="PT Astra Serif" w:hAnsi="PT Astra Serif"/>
          <w:sz w:val="28"/>
          <w:szCs w:val="28"/>
          <w:u w:val="single"/>
        </w:rPr>
        <w:t>имеются</w:t>
      </w:r>
      <w:r w:rsidRPr="00CF0D00">
        <w:rPr>
          <w:rFonts w:ascii="PT Astra Serif" w:hAnsi="PT Astra Serif"/>
          <w:sz w:val="28"/>
          <w:szCs w:val="28"/>
        </w:rPr>
        <w:t xml:space="preserve">, </w:t>
      </w:r>
    </w:p>
    <w:p w:rsidR="00447734" w:rsidRPr="00CF0D00" w:rsidRDefault="00447734" w:rsidP="003A7486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(имеются, не имеются)</w:t>
      </w:r>
    </w:p>
    <w:p w:rsidR="00447734" w:rsidRDefault="00447734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в том числе в условиях сохранения рисков распространения коронавирусной инфекции </w:t>
      </w:r>
      <w:r w:rsidRPr="00CF0D00">
        <w:rPr>
          <w:rFonts w:ascii="PT Astra Serif" w:hAnsi="PT Astra Serif"/>
          <w:sz w:val="28"/>
          <w:szCs w:val="28"/>
          <w:lang w:val="en-US"/>
        </w:rPr>
        <w:t>COVID</w:t>
      </w:r>
      <w:r w:rsidRPr="00CF0D00">
        <w:rPr>
          <w:rFonts w:ascii="PT Astra Serif" w:hAnsi="PT Astra Serif"/>
          <w:sz w:val="28"/>
          <w:szCs w:val="28"/>
        </w:rPr>
        <w:t>-19.</w:t>
      </w:r>
    </w:p>
    <w:p w:rsidR="00447734" w:rsidRPr="00CF0D00" w:rsidRDefault="00447734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8. Состояние материально-технической базы и оснащенности образовательного процесса оценивается как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удовлетворительное</w:t>
      </w:r>
      <w:r w:rsidRPr="00CF0D00">
        <w:rPr>
          <w:rFonts w:ascii="PT Astra Serif" w:hAnsi="PT Astra Serif"/>
          <w:sz w:val="28"/>
          <w:szCs w:val="28"/>
        </w:rPr>
        <w:t>.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</w:t>
      </w:r>
      <w:r>
        <w:rPr>
          <w:rFonts w:ascii="PT Astra Serif" w:hAnsi="PT Astra Serif"/>
        </w:rPr>
        <w:t xml:space="preserve">                   </w:t>
      </w:r>
      <w:r w:rsidRPr="00CF0D00">
        <w:rPr>
          <w:rFonts w:ascii="PT Astra Serif" w:hAnsi="PT Astra Serif"/>
        </w:rPr>
        <w:t xml:space="preserve">    (удовлетворительное, неудовлетворительное). </w:t>
      </w:r>
    </w:p>
    <w:p w:rsidR="00447734" w:rsidRPr="00CF0D00" w:rsidRDefault="00447734" w:rsidP="00C143C2">
      <w:pPr>
        <w:pStyle w:val="HTMLPreformatted"/>
        <w:spacing w:line="276" w:lineRule="auto"/>
        <w:ind w:left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Здания и объекты организации</w:t>
      </w:r>
      <w:r>
        <w:rPr>
          <w:rFonts w:ascii="PT Astra Serif" w:hAnsi="PT Astra Serif"/>
          <w:sz w:val="28"/>
          <w:szCs w:val="28"/>
        </w:rPr>
        <w:t xml:space="preserve">  </w:t>
      </w:r>
      <w:r w:rsidRPr="00E277C7">
        <w:rPr>
          <w:rFonts w:ascii="PT Astra Serif" w:hAnsi="PT Astra Serif"/>
          <w:sz w:val="28"/>
          <w:szCs w:val="28"/>
          <w:u w:val="single"/>
        </w:rPr>
        <w:t>не оборудованы</w:t>
      </w:r>
    </w:p>
    <w:p w:rsidR="00447734" w:rsidRPr="00CF0D00" w:rsidRDefault="00447734" w:rsidP="005134CA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</w:rPr>
        <w:t>оборудованы (не оборудованы)</w:t>
      </w:r>
      <w:r w:rsidRPr="00CF0D00">
        <w:rPr>
          <w:rFonts w:ascii="PT Astra Serif" w:hAnsi="PT Astra Serif"/>
          <w:sz w:val="28"/>
          <w:szCs w:val="28"/>
        </w:rPr>
        <w:t xml:space="preserve"> техническими средствами </w:t>
      </w:r>
      <w:r w:rsidRPr="00CF0D00">
        <w:rPr>
          <w:rFonts w:ascii="PT Astra Serif" w:hAnsi="PT Astra Serif"/>
          <w:b/>
          <w:sz w:val="28"/>
          <w:szCs w:val="28"/>
          <w:u w:val="single"/>
        </w:rPr>
        <w:t>безбарьерной среды</w:t>
      </w:r>
      <w:r w:rsidRPr="00CF0D00">
        <w:rPr>
          <w:rFonts w:ascii="PT Astra Serif" w:hAnsi="PT Astra Serif"/>
          <w:sz w:val="28"/>
          <w:szCs w:val="28"/>
        </w:rPr>
        <w:t xml:space="preserve"> для передвижения обучающихся, родителей (законных представителей) с ограниченными возможностями здоровья.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Наличие материально-технической базы и оснащенности организации: </w:t>
      </w:r>
    </w:p>
    <w:p w:rsidR="00447734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а) количество уче</w:t>
      </w:r>
      <w:r>
        <w:rPr>
          <w:rFonts w:ascii="PT Astra Serif" w:hAnsi="PT Astra Serif"/>
          <w:sz w:val="28"/>
          <w:szCs w:val="28"/>
        </w:rPr>
        <w:t>бных кабинетов – 0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47734" w:rsidRPr="00CF0D00" w:rsidRDefault="00447734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7734" w:rsidRPr="00FF67E0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б) спальный корпус</w:t>
      </w:r>
      <w:r w:rsidRPr="001114F1">
        <w:rPr>
          <w:rFonts w:ascii="Times New Roman" w:hAnsi="Times New Roman"/>
          <w:sz w:val="28"/>
          <w:szCs w:val="28"/>
        </w:rPr>
        <w:t xml:space="preserve"> - </w:t>
      </w:r>
      <w:r w:rsidRPr="00670DA0">
        <w:rPr>
          <w:rFonts w:ascii="Times New Roman" w:hAnsi="Times New Roman"/>
          <w:sz w:val="28"/>
          <w:szCs w:val="28"/>
          <w:u w:val="single"/>
        </w:rPr>
        <w:t>имеется</w:t>
      </w:r>
      <w:r w:rsidRPr="001114F1">
        <w:rPr>
          <w:rFonts w:ascii="Times New Roman" w:hAnsi="Times New Roman"/>
          <w:sz w:val="28"/>
          <w:szCs w:val="28"/>
        </w:rPr>
        <w:t xml:space="preserve"> </w:t>
      </w:r>
      <w:r w:rsidRPr="009D5E89">
        <w:rPr>
          <w:rFonts w:ascii="Times New Roman" w:hAnsi="Times New Roman"/>
          <w:sz w:val="28"/>
          <w:szCs w:val="28"/>
          <w:u w:val="single"/>
        </w:rPr>
        <w:t>(</w:t>
      </w:r>
      <w:r w:rsidRPr="00670DA0">
        <w:rPr>
          <w:rFonts w:ascii="Times New Roman" w:hAnsi="Times New Roman"/>
          <w:sz w:val="28"/>
          <w:szCs w:val="28"/>
        </w:rPr>
        <w:t>не имеется)</w:t>
      </w:r>
      <w:r w:rsidRPr="001114F1">
        <w:rPr>
          <w:rFonts w:ascii="Times New Roman" w:hAnsi="Times New Roman"/>
          <w:sz w:val="28"/>
          <w:szCs w:val="28"/>
        </w:rPr>
        <w:t>, п</w:t>
      </w:r>
      <w:r w:rsidRPr="00670DA0">
        <w:rPr>
          <w:rFonts w:ascii="Times New Roman" w:hAnsi="Times New Roman"/>
          <w:sz w:val="28"/>
          <w:szCs w:val="28"/>
          <w:u w:val="single"/>
        </w:rPr>
        <w:t>риспособлен</w:t>
      </w:r>
      <w:r w:rsidRPr="001114F1">
        <w:rPr>
          <w:rFonts w:ascii="Times New Roman" w:hAnsi="Times New Roman"/>
          <w:sz w:val="28"/>
          <w:szCs w:val="28"/>
        </w:rPr>
        <w:t xml:space="preserve"> (типовое помещение), емкость –</w:t>
      </w:r>
      <w:r>
        <w:rPr>
          <w:rFonts w:ascii="Times New Roman" w:hAnsi="Times New Roman"/>
          <w:sz w:val="28"/>
          <w:szCs w:val="28"/>
        </w:rPr>
        <w:t>17</w:t>
      </w:r>
      <w:r w:rsidRPr="001114F1">
        <w:rPr>
          <w:rFonts w:ascii="Times New Roman" w:hAnsi="Times New Roman"/>
          <w:sz w:val="28"/>
          <w:szCs w:val="28"/>
        </w:rPr>
        <w:t xml:space="preserve"> человек, состояние – </w:t>
      </w:r>
      <w:r w:rsidRPr="00670DA0">
        <w:rPr>
          <w:rFonts w:ascii="Times New Roman" w:hAnsi="Times New Roman"/>
          <w:sz w:val="28"/>
          <w:szCs w:val="28"/>
          <w:u w:val="single"/>
        </w:rPr>
        <w:t>удовлетворительное</w:t>
      </w:r>
      <w:r w:rsidRPr="001114F1">
        <w:rPr>
          <w:rFonts w:ascii="Times New Roman" w:hAnsi="Times New Roman"/>
          <w:sz w:val="28"/>
          <w:szCs w:val="28"/>
        </w:rPr>
        <w:t xml:space="preserve"> (неудовлетворительное)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F67E0">
        <w:rPr>
          <w:rFonts w:ascii="Times New Roman" w:hAnsi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447734" w:rsidRPr="00FF67E0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игровая комната </w:t>
      </w:r>
      <w:r w:rsidRPr="001114F1">
        <w:rPr>
          <w:rFonts w:ascii="Times New Roman" w:hAnsi="Times New Roman"/>
          <w:sz w:val="28"/>
          <w:szCs w:val="28"/>
        </w:rPr>
        <w:t xml:space="preserve"> </w:t>
      </w:r>
      <w:r w:rsidRPr="00670DA0">
        <w:rPr>
          <w:rFonts w:ascii="Times New Roman" w:hAnsi="Times New Roman"/>
          <w:sz w:val="28"/>
          <w:szCs w:val="28"/>
          <w:u w:val="single"/>
        </w:rPr>
        <w:t xml:space="preserve">имеется </w:t>
      </w:r>
      <w:r w:rsidRPr="001114F1">
        <w:rPr>
          <w:rFonts w:ascii="Times New Roman" w:hAnsi="Times New Roman"/>
          <w:sz w:val="28"/>
          <w:szCs w:val="28"/>
        </w:rPr>
        <w:t xml:space="preserve">(не имеется), </w:t>
      </w:r>
      <w:r w:rsidRPr="00670DA0">
        <w:rPr>
          <w:rFonts w:ascii="Times New Roman" w:hAnsi="Times New Roman"/>
          <w:sz w:val="28"/>
          <w:szCs w:val="28"/>
          <w:u w:val="single"/>
        </w:rPr>
        <w:t xml:space="preserve">приспособлен </w:t>
      </w:r>
      <w:r w:rsidRPr="001114F1">
        <w:rPr>
          <w:rFonts w:ascii="Times New Roman" w:hAnsi="Times New Roman"/>
          <w:sz w:val="28"/>
          <w:szCs w:val="28"/>
        </w:rPr>
        <w:t xml:space="preserve">(типовое помещение), емкость – </w:t>
      </w:r>
      <w:r>
        <w:rPr>
          <w:rFonts w:ascii="Times New Roman" w:hAnsi="Times New Roman"/>
          <w:sz w:val="28"/>
          <w:szCs w:val="28"/>
        </w:rPr>
        <w:t>17</w:t>
      </w:r>
      <w:r w:rsidRPr="001114F1">
        <w:rPr>
          <w:rFonts w:ascii="Times New Roman" w:hAnsi="Times New Roman"/>
          <w:sz w:val="28"/>
          <w:szCs w:val="28"/>
        </w:rPr>
        <w:t xml:space="preserve">человек, состояние – </w:t>
      </w:r>
      <w:r w:rsidRPr="00670DA0">
        <w:rPr>
          <w:rFonts w:ascii="Times New Roman" w:hAnsi="Times New Roman"/>
          <w:sz w:val="28"/>
          <w:szCs w:val="28"/>
          <w:u w:val="single"/>
        </w:rPr>
        <w:t>удовлетворительное</w:t>
      </w:r>
      <w:r w:rsidRPr="001114F1">
        <w:rPr>
          <w:rFonts w:ascii="Times New Roman" w:hAnsi="Times New Roman"/>
          <w:sz w:val="28"/>
          <w:szCs w:val="28"/>
        </w:rPr>
        <w:t xml:space="preserve"> (неудовлетворительное)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F67E0">
        <w:rPr>
          <w:rFonts w:ascii="Times New Roman" w:hAnsi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отдельная санитарная комната </w:t>
      </w:r>
      <w:r w:rsidRPr="001114F1">
        <w:rPr>
          <w:rFonts w:ascii="Times New Roman" w:hAnsi="Times New Roman"/>
          <w:sz w:val="28"/>
          <w:szCs w:val="28"/>
        </w:rPr>
        <w:t xml:space="preserve">- </w:t>
      </w:r>
      <w:r w:rsidRPr="00670DA0">
        <w:rPr>
          <w:rFonts w:ascii="Times New Roman" w:hAnsi="Times New Roman"/>
          <w:sz w:val="28"/>
          <w:szCs w:val="28"/>
          <w:u w:val="single"/>
        </w:rPr>
        <w:t>имеется</w:t>
      </w:r>
      <w:r w:rsidRPr="001114F1">
        <w:rPr>
          <w:rFonts w:ascii="Times New Roman" w:hAnsi="Times New Roman"/>
          <w:sz w:val="28"/>
          <w:szCs w:val="28"/>
        </w:rPr>
        <w:t xml:space="preserve"> (не имеется), </w:t>
      </w:r>
      <w:r w:rsidRPr="00670DA0">
        <w:rPr>
          <w:rFonts w:ascii="Times New Roman" w:hAnsi="Times New Roman"/>
          <w:sz w:val="28"/>
          <w:szCs w:val="28"/>
          <w:u w:val="single"/>
        </w:rPr>
        <w:t xml:space="preserve">приспособлен </w:t>
      </w:r>
      <w:r w:rsidRPr="001114F1">
        <w:rPr>
          <w:rFonts w:ascii="Times New Roman" w:hAnsi="Times New Roman"/>
          <w:sz w:val="28"/>
          <w:szCs w:val="28"/>
        </w:rPr>
        <w:t>(типо</w:t>
      </w:r>
      <w:r w:rsidRPr="00670DA0">
        <w:rPr>
          <w:rFonts w:ascii="Times New Roman" w:hAnsi="Times New Roman"/>
          <w:sz w:val="28"/>
          <w:szCs w:val="28"/>
          <w:u w:val="single"/>
        </w:rPr>
        <w:t>вое помещение), емкость 17 человек, состояние –</w:t>
      </w:r>
      <w:r w:rsidRPr="001114F1">
        <w:rPr>
          <w:rFonts w:ascii="Times New Roman" w:hAnsi="Times New Roman"/>
          <w:sz w:val="28"/>
          <w:szCs w:val="28"/>
        </w:rPr>
        <w:t xml:space="preserve"> удовлетворительное (неудовлетворительное)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F67E0">
        <w:rPr>
          <w:rFonts w:ascii="Times New Roman" w:hAnsi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447734" w:rsidRPr="009E1F59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наличие игровой площадки для детей имеется_____(</w:t>
      </w:r>
      <w:r w:rsidRPr="00FF67E0">
        <w:rPr>
          <w:rFonts w:ascii="Times New Roman" w:hAnsi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наличие и характеристика объектов культурно-социальной, спортивной и образовательной сферы:</w:t>
      </w:r>
    </w:p>
    <w:p w:rsidR="00447734" w:rsidRDefault="00447734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физкультурный (спортивный) зал –  (</w:t>
      </w:r>
      <w:r w:rsidRPr="00FB149C">
        <w:rPr>
          <w:rFonts w:ascii="Times New Roman" w:hAnsi="Times New Roman"/>
          <w:sz w:val="28"/>
          <w:szCs w:val="28"/>
          <w:u w:val="single"/>
        </w:rPr>
        <w:t>не имеется</w:t>
      </w:r>
      <w:r>
        <w:rPr>
          <w:rFonts w:ascii="Times New Roman" w:hAnsi="Times New Roman"/>
          <w:sz w:val="28"/>
          <w:szCs w:val="28"/>
        </w:rPr>
        <w:t>), приспособлен (типовое помещение), емкость – человек, состояние – удовлетворительное (неудовлетворительное);</w:t>
      </w:r>
      <w:r w:rsidRPr="00D506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наличие и обеспеченность организации спортивным оборудованием, инвентарем </w:t>
      </w:r>
      <w:r w:rsidRPr="003F0D1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47734" w:rsidRDefault="00447734" w:rsidP="00A91DFB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AE1A47">
        <w:rPr>
          <w:rFonts w:ascii="Times New Roman" w:hAnsi="Times New Roman"/>
        </w:rPr>
        <w:t>имеется (не имеется), обеспечивает (не обеспечивает) проведение занятий, состояние удовлетворительное (неудовлетворительное)</w:t>
      </w:r>
    </w:p>
    <w:p w:rsidR="00447734" w:rsidRPr="00A91DFB" w:rsidRDefault="00447734" w:rsidP="00A91DFB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</w:t>
      </w:r>
      <w:r w:rsidRPr="00C22E75">
        <w:rPr>
          <w:rFonts w:ascii="Times New Roman" w:hAnsi="Times New Roman"/>
        </w:rPr>
        <w:t>(</w:t>
      </w:r>
      <w:r>
        <w:rPr>
          <w:rFonts w:ascii="Times New Roman" w:hAnsi="Times New Roman"/>
        </w:rPr>
        <w:t>наименование органа оформившего акт-разрешение</w:t>
      </w:r>
      <w:r w:rsidRPr="00C22E75">
        <w:rPr>
          <w:rFonts w:ascii="Times New Roman" w:hAnsi="Times New Roman"/>
        </w:rPr>
        <w:t>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в спортивном оборудовании;</w:t>
      </w:r>
    </w:p>
    <w:p w:rsidR="00447734" w:rsidRPr="00297707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97707">
        <w:rPr>
          <w:rFonts w:ascii="Times New Roman" w:hAnsi="Times New Roman"/>
        </w:rPr>
        <w:t>(наименование оборудования, количество оборудования)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тренажерный зал – имеется </w:t>
      </w:r>
      <w:r w:rsidRPr="009D5E89">
        <w:rPr>
          <w:rFonts w:ascii="Times New Roman" w:hAnsi="Times New Roman"/>
          <w:sz w:val="28"/>
          <w:szCs w:val="28"/>
          <w:u w:val="single"/>
        </w:rPr>
        <w:t>(не имеется)</w:t>
      </w:r>
      <w:r>
        <w:rPr>
          <w:rFonts w:ascii="Times New Roman" w:hAnsi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бассейн – имеется </w:t>
      </w:r>
      <w:r w:rsidRPr="009D5E89">
        <w:rPr>
          <w:rFonts w:ascii="Times New Roman" w:hAnsi="Times New Roman"/>
          <w:sz w:val="28"/>
          <w:szCs w:val="28"/>
          <w:u w:val="single"/>
        </w:rPr>
        <w:t>(не имеется)</w:t>
      </w:r>
      <w:r>
        <w:rPr>
          <w:rFonts w:ascii="Times New Roman" w:hAnsi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зал – </w:t>
      </w:r>
      <w:r w:rsidRPr="003F0D1E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F0D1E">
        <w:rPr>
          <w:rFonts w:ascii="Times New Roman" w:hAnsi="Times New Roman"/>
          <w:sz w:val="28"/>
          <w:szCs w:val="28"/>
          <w:u w:val="single"/>
        </w:rPr>
        <w:t>не имеется</w:t>
      </w:r>
      <w:r>
        <w:rPr>
          <w:rFonts w:ascii="Times New Roman" w:hAnsi="Times New Roman"/>
          <w:sz w:val="28"/>
          <w:szCs w:val="28"/>
        </w:rPr>
        <w:t xml:space="preserve">), приспособлен (типовое помещение); емкость – человек, состояние – </w:t>
      </w:r>
      <w:r w:rsidRPr="003F0D1E">
        <w:rPr>
          <w:rFonts w:ascii="Times New Roman" w:hAnsi="Times New Roman"/>
          <w:sz w:val="28"/>
          <w:szCs w:val="28"/>
        </w:rPr>
        <w:t xml:space="preserve">удовлетворительное </w:t>
      </w:r>
      <w:r>
        <w:rPr>
          <w:rFonts w:ascii="Times New Roman" w:hAnsi="Times New Roman"/>
          <w:sz w:val="28"/>
          <w:szCs w:val="28"/>
        </w:rPr>
        <w:t>(неудовлетворительное);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музей – </w:t>
      </w:r>
      <w:r w:rsidRPr="003F0D1E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D1E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3F0D1E">
        <w:rPr>
          <w:rFonts w:ascii="Times New Roman" w:hAnsi="Times New Roman"/>
          <w:sz w:val="28"/>
          <w:szCs w:val="28"/>
        </w:rPr>
        <w:t>приспособлен</w:t>
      </w:r>
      <w:r>
        <w:rPr>
          <w:rFonts w:ascii="Times New Roman" w:hAnsi="Times New Roman"/>
          <w:sz w:val="28"/>
          <w:szCs w:val="28"/>
        </w:rPr>
        <w:t xml:space="preserve"> (типовое помещение), емкость – человек, состояние – </w:t>
      </w:r>
      <w:r w:rsidRPr="009D5E89">
        <w:rPr>
          <w:rFonts w:ascii="Times New Roman" w:hAnsi="Times New Roman"/>
          <w:sz w:val="28"/>
          <w:szCs w:val="28"/>
          <w:u w:val="single"/>
        </w:rPr>
        <w:t>у</w:t>
      </w:r>
      <w:r w:rsidRPr="003F0D1E">
        <w:rPr>
          <w:rFonts w:ascii="Times New Roman" w:hAnsi="Times New Roman"/>
          <w:sz w:val="28"/>
          <w:szCs w:val="28"/>
        </w:rPr>
        <w:t>довлетворительное</w:t>
      </w:r>
      <w:r>
        <w:rPr>
          <w:rFonts w:ascii="Times New Roman" w:hAnsi="Times New Roman"/>
          <w:sz w:val="28"/>
          <w:szCs w:val="28"/>
        </w:rPr>
        <w:t xml:space="preserve"> (неудовлетворительное);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учебные мастерские – имеется </w:t>
      </w:r>
      <w:r w:rsidRPr="009D5E89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>), приспособлен (типовое помещение), емкость – человек, профиль мастерских, количество единиц каждого профиля (швейная мастерская – -; столярная мастерская – -; и др.) состояние – удовлетворительное (неудовлетворительное);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компьютерный класс  – </w:t>
      </w:r>
      <w:r w:rsidRPr="003F0D1E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F0D1E">
        <w:rPr>
          <w:rFonts w:ascii="Times New Roman" w:hAnsi="Times New Roman"/>
          <w:sz w:val="28"/>
          <w:szCs w:val="28"/>
          <w:u w:val="single"/>
        </w:rPr>
        <w:t>не имеется),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D1E">
        <w:rPr>
          <w:rFonts w:ascii="Times New Roman" w:hAnsi="Times New Roman"/>
          <w:sz w:val="28"/>
          <w:szCs w:val="28"/>
        </w:rPr>
        <w:t>приспособлен</w:t>
      </w:r>
      <w:r>
        <w:rPr>
          <w:rFonts w:ascii="Times New Roman" w:hAnsi="Times New Roman"/>
          <w:sz w:val="28"/>
          <w:szCs w:val="28"/>
        </w:rPr>
        <w:t xml:space="preserve"> (типовое помещение), емкость –</w:t>
      </w:r>
      <w:r w:rsidRPr="003F0D1E">
        <w:rPr>
          <w:rFonts w:ascii="Times New Roman" w:hAnsi="Times New Roman"/>
          <w:sz w:val="28"/>
          <w:szCs w:val="28"/>
        </w:rPr>
        <w:t xml:space="preserve"> человек, состояние – удовлетворительное</w:t>
      </w:r>
      <w:r>
        <w:rPr>
          <w:rFonts w:ascii="Times New Roman" w:hAnsi="Times New Roman"/>
          <w:sz w:val="28"/>
          <w:szCs w:val="28"/>
        </w:rPr>
        <w:t xml:space="preserve"> (неудовлетворительное), наличие документов подтверждающих разрешение эксплуатации компьютерного класса, когда и кем выдано, номер документа;</w:t>
      </w:r>
    </w:p>
    <w:p w:rsidR="00447734" w:rsidRPr="008E68EC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обеспеченность компьютерной техникой </w:t>
      </w:r>
      <w:r w:rsidRPr="003F0D1E">
        <w:rPr>
          <w:rFonts w:ascii="Times New Roman" w:hAnsi="Times New Roman"/>
          <w:sz w:val="28"/>
          <w:szCs w:val="28"/>
          <w:u w:val="single"/>
        </w:rPr>
        <w:t>обеспечена не в полном объеме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(обеспечена, обеспечена не в полном объеме, не обеспечена)</w:t>
      </w:r>
    </w:p>
    <w:p w:rsidR="00447734" w:rsidRPr="002E32A8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общее количество компьютерной техники – 1 единиц, из них подлежит списанию  ___ единиц, планируется к закупке в текущем учебном году  ___ единиц; </w:t>
      </w:r>
      <w:r>
        <w:rPr>
          <w:rFonts w:ascii="Times New Roman" w:hAnsi="Times New Roman"/>
        </w:rPr>
        <w:t xml:space="preserve">                    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ж) обеспеченность организации учебной мебелью – </w:t>
      </w:r>
      <w:r w:rsidRPr="00D35CF4">
        <w:rPr>
          <w:rFonts w:ascii="Times New Roman" w:hAnsi="Times New Roman"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/>
          <w:sz w:val="28"/>
          <w:szCs w:val="28"/>
        </w:rPr>
        <w:t>(неудовлетворительное). Потребность в замене мебели ____________(единиц):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комплект-классов -  ; доска ученическая - ; шкаф книжный -; стулья ученические –  и т.д.;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з) обеспеченность организации бытовой мебелью – </w:t>
      </w:r>
      <w:r w:rsidRPr="00D35CF4">
        <w:rPr>
          <w:rFonts w:ascii="Times New Roman" w:hAnsi="Times New Roman"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/>
          <w:sz w:val="28"/>
          <w:szCs w:val="28"/>
        </w:rPr>
        <w:t>(неудовлетворительное). Потребность в замене мебели: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шкаф плательный - ___1_ ; стулья офисные - </w:t>
      </w:r>
      <w:r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>; кровати - ___; и тд.;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и) обеспечение обучающихся бесплатными учебниками %, потребность в бесплатных учебниках </w:t>
      </w:r>
      <w:r>
        <w:rPr>
          <w:rFonts w:ascii="Times New Roman" w:hAnsi="Times New Roman"/>
          <w:sz w:val="28"/>
          <w:szCs w:val="28"/>
          <w:u w:val="single"/>
        </w:rPr>
        <w:t xml:space="preserve">0 </w:t>
      </w:r>
      <w:r>
        <w:rPr>
          <w:rFonts w:ascii="Times New Roman" w:hAnsi="Times New Roman"/>
          <w:sz w:val="28"/>
          <w:szCs w:val="28"/>
        </w:rPr>
        <w:t>%,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книжном фонде библиотеки организации: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книг –50; фонд учебников – 0;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научно-педагогическая и методическая литература  40 шт,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потребность в обновлении книжного фонда </w:t>
      </w:r>
      <w:r w:rsidRPr="00C66DBD"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_______________%.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(имеется, не имеется)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71E22">
        <w:rPr>
          <w:rFonts w:ascii="Times New Roman" w:hAnsi="Times New Roman"/>
          <w:b/>
          <w:sz w:val="28"/>
          <w:szCs w:val="28"/>
        </w:rPr>
        <w:t>9. Состояние земельного участка закрепленного за организацией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/>
          <w:sz w:val="28"/>
          <w:szCs w:val="28"/>
        </w:rPr>
        <w:t xml:space="preserve">,  общая площадь участка – </w:t>
      </w:r>
      <w:r>
        <w:rPr>
          <w:rFonts w:ascii="Times New Roman" w:hAnsi="Times New Roman"/>
          <w:sz w:val="28"/>
          <w:szCs w:val="28"/>
          <w:u w:val="single"/>
        </w:rPr>
        <w:t xml:space="preserve">0,15 </w:t>
      </w:r>
      <w:r>
        <w:rPr>
          <w:rFonts w:ascii="Times New Roman" w:hAnsi="Times New Roman"/>
          <w:sz w:val="28"/>
          <w:szCs w:val="28"/>
        </w:rPr>
        <w:t>га;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(удовлетворительное, неудовлетворительное)</w:t>
      </w:r>
    </w:p>
    <w:p w:rsidR="00447734" w:rsidRDefault="00447734" w:rsidP="00C412B2">
      <w:pPr>
        <w:pStyle w:val="11"/>
        <w:spacing w:line="276" w:lineRule="auto"/>
      </w:pPr>
      <w:r>
        <w:tab/>
        <w:t>наличие специально оборудованных площадок для мусоросборников, их техническое состояние и соответствие санитарным требованиям –</w:t>
      </w:r>
      <w:r w:rsidRPr="00FB149C">
        <w:rPr>
          <w:u w:val="single"/>
        </w:rPr>
        <w:t>не имеются</w:t>
      </w:r>
      <w:r>
        <w:rPr>
          <w:u w:val="single"/>
        </w:rPr>
        <w:t xml:space="preserve">, </w:t>
      </w:r>
      <w:r w:rsidRPr="00FB149C">
        <w:t xml:space="preserve">удовлетворительное,  </w:t>
      </w:r>
    </w:p>
    <w:p w:rsidR="00447734" w:rsidRPr="005368DE" w:rsidRDefault="00447734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имеются (не имеются), их состояние</w:t>
      </w:r>
      <w:r>
        <w:rPr>
          <w:sz w:val="20"/>
          <w:szCs w:val="20"/>
        </w:rPr>
        <w:t xml:space="preserve"> удовлетворительное (неудовлетворительное),</w:t>
      </w:r>
      <w:r w:rsidRPr="005368DE">
        <w:rPr>
          <w:sz w:val="20"/>
          <w:szCs w:val="20"/>
        </w:rPr>
        <w:t xml:space="preserve"> соответств</w:t>
      </w:r>
      <w:r>
        <w:rPr>
          <w:sz w:val="20"/>
          <w:szCs w:val="20"/>
        </w:rPr>
        <w:t>уют (не соответствуют)</w:t>
      </w:r>
      <w:r w:rsidRPr="005368DE">
        <w:rPr>
          <w:sz w:val="20"/>
          <w:szCs w:val="20"/>
        </w:rPr>
        <w:t xml:space="preserve"> санитарным требованиям</w:t>
      </w:r>
    </w:p>
    <w:p w:rsidR="00447734" w:rsidRPr="00605155" w:rsidRDefault="00447734" w:rsidP="00947A2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605155">
        <w:rPr>
          <w:rFonts w:ascii="Times New Roman" w:hAnsi="Times New Roman"/>
          <w:sz w:val="28"/>
          <w:szCs w:val="28"/>
        </w:rPr>
        <w:t>Основные недостатки:</w:t>
      </w:r>
      <w:r>
        <w:rPr>
          <w:rFonts w:ascii="Times New Roman" w:hAnsi="Times New Roman"/>
          <w:sz w:val="28"/>
          <w:szCs w:val="28"/>
        </w:rPr>
        <w:t>__________________________________________;</w:t>
      </w:r>
    </w:p>
    <w:p w:rsidR="00447734" w:rsidRPr="00FB149C" w:rsidRDefault="00447734" w:rsidP="00C412B2">
      <w:pPr>
        <w:pStyle w:val="11"/>
        <w:spacing w:line="276" w:lineRule="auto"/>
      </w:pPr>
      <w:r>
        <w:tab/>
        <w:t xml:space="preserve">наличие спортивных сооружений и площадок, их техническое состояние и соответствие санитарным требованиям –  </w:t>
      </w:r>
      <w:r w:rsidRPr="00FB149C">
        <w:rPr>
          <w:u w:val="single"/>
        </w:rPr>
        <w:t>не имеется</w:t>
      </w:r>
      <w:r>
        <w:t xml:space="preserve"> </w:t>
      </w:r>
    </w:p>
    <w:p w:rsidR="00447734" w:rsidRPr="005368DE" w:rsidRDefault="00447734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(имеются (не имеются), их описание, состояние и соответствие требованиям безопасности)</w:t>
      </w:r>
    </w:p>
    <w:p w:rsidR="00447734" w:rsidRDefault="00447734" w:rsidP="00C412B2">
      <w:pPr>
        <w:pStyle w:val="11"/>
        <w:spacing w:line="276" w:lineRule="auto"/>
        <w:ind w:firstLine="709"/>
        <w:jc w:val="both"/>
      </w:pPr>
      <w:r>
        <w:t xml:space="preserve">Требования техники безопасности при проведении занятий на указанных объектах </w:t>
      </w:r>
    </w:p>
    <w:p w:rsidR="00447734" w:rsidRPr="005368DE" w:rsidRDefault="00447734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(соблюдаются, не соблюдаются)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605155">
        <w:rPr>
          <w:rFonts w:ascii="Times New Roman" w:hAnsi="Times New Roman"/>
          <w:sz w:val="28"/>
          <w:szCs w:val="28"/>
        </w:rPr>
        <w:t>Основные недостатки: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47734" w:rsidRDefault="00447734" w:rsidP="005134CA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CF0DF7">
        <w:rPr>
          <w:rFonts w:ascii="Times New Roman" w:hAnsi="Times New Roman"/>
          <w:b/>
          <w:sz w:val="28"/>
          <w:szCs w:val="28"/>
        </w:rPr>
        <w:t>10. Медицинское обслуживание в организаци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u w:val="single"/>
        </w:rPr>
        <w:t xml:space="preserve">организовано </w:t>
      </w:r>
      <w:r>
        <w:rPr>
          <w:rFonts w:ascii="Times New Roman" w:hAnsi="Times New Roman"/>
          <w:sz w:val="28"/>
          <w:szCs w:val="28"/>
        </w:rPr>
        <w:t>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(организовано, не организовано)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а)медицинское обеспечение осуществляется  </w:t>
      </w:r>
      <w:r>
        <w:rPr>
          <w:rFonts w:ascii="Times New Roman" w:hAnsi="Times New Roman"/>
          <w:sz w:val="28"/>
          <w:szCs w:val="28"/>
          <w:u w:val="single"/>
        </w:rPr>
        <w:t>внештатным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 w:rsidRPr="0026187A">
        <w:rPr>
          <w:rFonts w:ascii="Times New Roman" w:hAnsi="Times New Roman"/>
        </w:rPr>
        <w:t>(штатным, внештатным)</w:t>
      </w:r>
    </w:p>
    <w:p w:rsidR="00447734" w:rsidRDefault="00447734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медицинским персоналом в количестве </w:t>
      </w:r>
      <w:r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</w:rPr>
        <w:t xml:space="preserve"> человека,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4"/>
        <w:gridCol w:w="1904"/>
        <w:gridCol w:w="1956"/>
        <w:gridCol w:w="2071"/>
        <w:gridCol w:w="1809"/>
      </w:tblGrid>
      <w:tr w:rsidR="00447734" w:rsidRPr="00540AA7" w:rsidTr="0066793B">
        <w:tc>
          <w:tcPr>
            <w:tcW w:w="1976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AE8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946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AE8">
              <w:rPr>
                <w:rFonts w:ascii="Times New Roman" w:hAnsi="Times New Roman"/>
                <w:sz w:val="24"/>
                <w:szCs w:val="24"/>
              </w:rPr>
              <w:t>Профиль работы</w:t>
            </w:r>
          </w:p>
        </w:tc>
        <w:tc>
          <w:tcPr>
            <w:tcW w:w="1986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AE8">
              <w:rPr>
                <w:rFonts w:ascii="Times New Roman" w:hAnsi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2120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AE8">
              <w:rPr>
                <w:rFonts w:ascii="Times New Roman" w:hAnsi="Times New Roman"/>
                <w:sz w:val="24"/>
                <w:szCs w:val="24"/>
              </w:rPr>
              <w:t>Характер работы</w:t>
            </w:r>
          </w:p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AE8">
              <w:rPr>
                <w:rFonts w:ascii="Times New Roman" w:hAnsi="Times New Roman"/>
                <w:sz w:val="24"/>
                <w:szCs w:val="24"/>
              </w:rPr>
              <w:t>(штат, договор)</w:t>
            </w:r>
          </w:p>
        </w:tc>
        <w:tc>
          <w:tcPr>
            <w:tcW w:w="1827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AE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447734" w:rsidRPr="00540AA7" w:rsidTr="0066793B">
        <w:tc>
          <w:tcPr>
            <w:tcW w:w="1976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AE8">
              <w:rPr>
                <w:rFonts w:ascii="Times New Roman" w:hAnsi="Times New Roman"/>
                <w:sz w:val="24"/>
                <w:szCs w:val="24"/>
              </w:rPr>
              <w:t>Фельдшер ФАП</w:t>
            </w:r>
          </w:p>
        </w:tc>
        <w:tc>
          <w:tcPr>
            <w:tcW w:w="1946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AE8">
              <w:rPr>
                <w:rFonts w:ascii="Times New Roman" w:hAnsi="Times New Roman"/>
                <w:sz w:val="24"/>
                <w:szCs w:val="24"/>
              </w:rPr>
              <w:t>Договор</w:t>
            </w:r>
          </w:p>
        </w:tc>
        <w:tc>
          <w:tcPr>
            <w:tcW w:w="1827" w:type="dxa"/>
          </w:tcPr>
          <w:p w:rsidR="00447734" w:rsidRPr="006C2AE8" w:rsidRDefault="00447734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7734" w:rsidRPr="00FB149C" w:rsidRDefault="00447734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Лицензия на медицинскую деятельность </w:t>
      </w:r>
      <w:r w:rsidRPr="00FB149C">
        <w:rPr>
          <w:rFonts w:ascii="Times New Roman" w:hAnsi="Times New Roman"/>
          <w:sz w:val="28"/>
          <w:szCs w:val="28"/>
          <w:u w:val="single"/>
        </w:rPr>
        <w:t xml:space="preserve">не оформлена </w:t>
      </w:r>
    </w:p>
    <w:p w:rsidR="00447734" w:rsidRDefault="00447734" w:rsidP="005134CA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ab/>
      </w:r>
      <w:r w:rsidRPr="00C53CF1">
        <w:rPr>
          <w:rFonts w:ascii="Times New Roman" w:hAnsi="Times New Roman"/>
        </w:rPr>
        <w:t>оформлена (не оформлена),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CF1">
        <w:rPr>
          <w:rFonts w:ascii="Times New Roman" w:hAnsi="Times New Roman"/>
        </w:rPr>
        <w:t>указать организацию, кем оформлена лицензия</w:t>
      </w:r>
    </w:p>
    <w:p w:rsidR="00447734" w:rsidRPr="0026187A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Реквизиты лицензии 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 целях медицинского обеспечения обучающихся в организации оборудованы:</w:t>
      </w:r>
    </w:p>
    <w:p w:rsidR="00447734" w:rsidRPr="00F5179F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медицинский кабинет  – </w:t>
      </w:r>
      <w:r w:rsidRPr="00F5179F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5179F">
        <w:rPr>
          <w:rFonts w:ascii="Times New Roman" w:hAnsi="Times New Roman"/>
          <w:sz w:val="28"/>
          <w:szCs w:val="28"/>
          <w:u w:val="single"/>
        </w:rPr>
        <w:t>не имеется</w:t>
      </w:r>
      <w:r>
        <w:rPr>
          <w:rFonts w:ascii="Times New Roman" w:hAnsi="Times New Roman"/>
          <w:sz w:val="28"/>
          <w:szCs w:val="28"/>
        </w:rPr>
        <w:t xml:space="preserve">), приспособлен (типовое помещение), емкость – ___ человек, состояние – </w:t>
      </w:r>
      <w:r w:rsidRPr="00F5179F">
        <w:rPr>
          <w:rFonts w:ascii="Times New Roman" w:hAnsi="Times New Roman"/>
          <w:sz w:val="28"/>
          <w:szCs w:val="28"/>
        </w:rPr>
        <w:t>удовлетворительное (неудовлетворительное);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логопедический кабинет  – имеется </w:t>
      </w:r>
      <w:r w:rsidRPr="00220945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кабинет педагога-психолога  </w:t>
      </w:r>
      <w:r w:rsidRPr="00F5179F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5179F">
        <w:rPr>
          <w:rFonts w:ascii="Times New Roman" w:hAnsi="Times New Roman"/>
          <w:sz w:val="28"/>
          <w:szCs w:val="28"/>
          <w:u w:val="single"/>
        </w:rPr>
        <w:t>не имеется),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79F">
        <w:rPr>
          <w:rFonts w:ascii="Times New Roman" w:hAnsi="Times New Roman"/>
          <w:sz w:val="28"/>
          <w:szCs w:val="28"/>
        </w:rPr>
        <w:t>приспособлен (типовое помещение), емкость – ___ человек, состояние – удовлетворительное</w:t>
      </w:r>
      <w:r w:rsidRPr="00220945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(неудовлетворительное);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стоматологический кабинет – имеется </w:t>
      </w:r>
      <w:r w:rsidRPr="00220945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447734" w:rsidRPr="00F5179F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процедурная – </w:t>
      </w:r>
      <w:r w:rsidRPr="00F5179F">
        <w:rPr>
          <w:rFonts w:ascii="Times New Roman" w:hAnsi="Times New Roman"/>
          <w:sz w:val="28"/>
          <w:szCs w:val="28"/>
        </w:rPr>
        <w:t>имеется (</w:t>
      </w:r>
      <w:r w:rsidRPr="00F5179F">
        <w:rPr>
          <w:rFonts w:ascii="Times New Roman" w:hAnsi="Times New Roman"/>
          <w:sz w:val="28"/>
          <w:szCs w:val="28"/>
          <w:u w:val="single"/>
        </w:rPr>
        <w:t>не имеется</w:t>
      </w:r>
      <w:r w:rsidRPr="00F5179F">
        <w:rPr>
          <w:rFonts w:ascii="Times New Roman" w:hAnsi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______________________________________________________________.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в медицинском оборудовании ________________________: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620CFF">
        <w:rPr>
          <w:rFonts w:ascii="Times New Roman" w:hAnsi="Times New Roman"/>
        </w:rPr>
        <w:t>(имеется, не имеется)</w:t>
      </w:r>
    </w:p>
    <w:p w:rsidR="00447734" w:rsidRPr="00620CFF" w:rsidRDefault="00447734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447734" w:rsidRDefault="00447734" w:rsidP="00C412B2">
      <w:pPr>
        <w:pStyle w:val="HTMLPreformatted"/>
        <w:spacing w:line="276" w:lineRule="auto"/>
        <w:ind w:firstLine="709"/>
        <w:jc w:val="center"/>
        <w:rPr>
          <w:rFonts w:ascii="Times New Roman" w:hAnsi="Times New Roman"/>
        </w:rPr>
      </w:pPr>
      <w:r w:rsidRPr="002B7450">
        <w:rPr>
          <w:rFonts w:ascii="Times New Roman" w:hAnsi="Times New Roman"/>
        </w:rPr>
        <w:t>(при наличии потребности указать основной перечень оборудования)</w:t>
      </w:r>
    </w:p>
    <w:p w:rsidR="00447734" w:rsidRPr="002B7450" w:rsidRDefault="00447734" w:rsidP="00C412B2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______________________________________________________________________________________________.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605155">
        <w:rPr>
          <w:rFonts w:ascii="Times New Roman" w:hAnsi="Times New Roman"/>
          <w:sz w:val="28"/>
          <w:szCs w:val="28"/>
        </w:rPr>
        <w:t>Основные недостатки: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___________________________________________________________________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___________________________________________________________________.</w:t>
      </w:r>
    </w:p>
    <w:p w:rsidR="00447734" w:rsidRPr="00605155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447734" w:rsidRPr="00985330" w:rsidRDefault="00447734" w:rsidP="005134CA">
      <w:pPr>
        <w:pStyle w:val="HTMLPreformatted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F0DF7">
        <w:rPr>
          <w:rFonts w:ascii="Times New Roman" w:hAnsi="Times New Roman"/>
          <w:b/>
          <w:sz w:val="28"/>
          <w:szCs w:val="28"/>
        </w:rPr>
        <w:t>11</w:t>
      </w:r>
      <w:r>
        <w:rPr>
          <w:rFonts w:ascii="Times New Roman" w:hAnsi="Times New Roman"/>
          <w:b/>
          <w:sz w:val="28"/>
          <w:szCs w:val="28"/>
        </w:rPr>
        <w:t>.</w:t>
      </w:r>
      <w:r w:rsidRPr="00CF0DF7">
        <w:rPr>
          <w:rFonts w:ascii="Times New Roman" w:hAnsi="Times New Roman"/>
          <w:b/>
          <w:sz w:val="28"/>
          <w:szCs w:val="28"/>
        </w:rPr>
        <w:t>Питание обучающихся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</w:rPr>
        <w:t>(организовано, не организовано)</w:t>
      </w:r>
    </w:p>
    <w:p w:rsidR="00447734" w:rsidRPr="00B64C8E" w:rsidRDefault="00447734" w:rsidP="005134CA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B64C8E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питание организовано в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смену,   в   столовой</w:t>
      </w:r>
      <w:r w:rsidRPr="00C9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 </w:t>
      </w:r>
      <w:r w:rsidRPr="00C9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посадочных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(количество смен)     (количество столовых)</w:t>
      </w:r>
    </w:p>
    <w:p w:rsidR="00447734" w:rsidRPr="00495121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мест. Буфет _____________ на _____ мест.  Соответствие требованиям санитарно-гигиенических требований </w:t>
      </w:r>
      <w:r>
        <w:rPr>
          <w:rFonts w:ascii="Times New Roman" w:hAnsi="Times New Roman"/>
          <w:sz w:val="28"/>
          <w:szCs w:val="28"/>
          <w:u w:val="single"/>
        </w:rPr>
        <w:t>соответствует</w:t>
      </w:r>
    </w:p>
    <w:p w:rsidR="00447734" w:rsidRPr="004D68B7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соответствует (не </w:t>
      </w:r>
      <w:r w:rsidRPr="004D68B7">
        <w:rPr>
          <w:rFonts w:ascii="Times New Roman" w:hAnsi="Times New Roman"/>
        </w:rPr>
        <w:t>соответс</w:t>
      </w:r>
      <w:r>
        <w:rPr>
          <w:rFonts w:ascii="Times New Roman" w:hAnsi="Times New Roman"/>
        </w:rPr>
        <w:t>т</w:t>
      </w:r>
      <w:r w:rsidRPr="004D68B7">
        <w:rPr>
          <w:rFonts w:ascii="Times New Roman" w:hAnsi="Times New Roman"/>
        </w:rPr>
        <w:t>вует)</w:t>
      </w:r>
    </w:p>
    <w:p w:rsidR="00447734" w:rsidRPr="002E32A8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</w:r>
      <w:r w:rsidRPr="00DD2452">
        <w:rPr>
          <w:rFonts w:ascii="Times New Roman" w:hAnsi="Times New Roman"/>
          <w:sz w:val="28"/>
          <w:szCs w:val="28"/>
        </w:rPr>
        <w:t xml:space="preserve">б) планируемое количество обучающихся 1-4 классов </w:t>
      </w:r>
      <w:r>
        <w:rPr>
          <w:rFonts w:ascii="Times New Roman" w:hAnsi="Times New Roman"/>
          <w:sz w:val="28"/>
          <w:szCs w:val="28"/>
          <w:u w:val="single"/>
        </w:rPr>
        <w:t xml:space="preserve"> чел.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D2452">
        <w:rPr>
          <w:rFonts w:ascii="Times New Roman" w:hAnsi="Times New Roman"/>
          <w:sz w:val="28"/>
          <w:szCs w:val="28"/>
        </w:rPr>
        <w:t xml:space="preserve">в) количество посадочных мест ______ед. </w:t>
      </w:r>
      <w:r w:rsidRPr="00495121">
        <w:rPr>
          <w:rFonts w:ascii="Times New Roman" w:hAnsi="Times New Roman"/>
          <w:sz w:val="28"/>
          <w:szCs w:val="28"/>
          <w:u w:val="single"/>
        </w:rPr>
        <w:t>достаточное</w:t>
      </w:r>
      <w:r w:rsidRPr="00DD2452">
        <w:rPr>
          <w:rFonts w:ascii="Times New Roman" w:hAnsi="Times New Roman"/>
          <w:sz w:val="28"/>
          <w:szCs w:val="28"/>
        </w:rPr>
        <w:t xml:space="preserve"> (недостаточное) для организации бесплатного горячего питания обучающихся 1-4 классов.</w:t>
      </w:r>
    </w:p>
    <w:p w:rsidR="00447734" w:rsidRPr="00495121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  <w:t xml:space="preserve">г) организация питания: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DD2452">
        <w:rPr>
          <w:rFonts w:ascii="Times New Roman" w:hAnsi="Times New Roman"/>
        </w:rPr>
        <w:t>повара в штате образовательной организации или привлеченная организация (аутсорсинг)</w:t>
      </w:r>
      <w:r>
        <w:rPr>
          <w:rFonts w:ascii="Times New Roman" w:hAnsi="Times New Roman"/>
        </w:rPr>
        <w:t>-указать организацию</w:t>
      </w:r>
      <w:r w:rsidRPr="00DD2452">
        <w:rPr>
          <w:rFonts w:ascii="Times New Roman" w:hAnsi="Times New Roman"/>
        </w:rPr>
        <w:t>)</w:t>
      </w:r>
    </w:p>
    <w:p w:rsidR="00447734" w:rsidRPr="00495121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8"/>
          <w:szCs w:val="28"/>
        </w:rPr>
        <w:t>качество эстетического оформления залов приема пищи удовлетворительное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</w:t>
      </w:r>
      <w:r w:rsidRPr="00B1513E">
        <w:rPr>
          <w:rFonts w:ascii="Times New Roman" w:hAnsi="Times New Roman"/>
        </w:rPr>
        <w:t>(удовлетворительное, неудовлетворительное)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гигиенические условия перед приемом пищи </w:t>
      </w:r>
      <w:r>
        <w:rPr>
          <w:rFonts w:ascii="Times New Roman" w:hAnsi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/>
          <w:sz w:val="28"/>
          <w:szCs w:val="28"/>
        </w:rPr>
        <w:t>;</w:t>
      </w:r>
    </w:p>
    <w:p w:rsidR="00447734" w:rsidRPr="00AF02A2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  <w:r w:rsidRPr="00C97508">
        <w:rPr>
          <w:rFonts w:ascii="Times New Roman" w:hAnsi="Times New Roman"/>
        </w:rPr>
        <w:t>(соблюдаются, не соблюдаются)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 w:rsidRPr="00565D14">
        <w:rPr>
          <w:iCs/>
        </w:rPr>
        <w:t xml:space="preserve">Общее количество обучающихся, обеспеченных одноразовым горячим питанием </w:t>
      </w:r>
      <w:r>
        <w:rPr>
          <w:iCs/>
          <w:u w:val="single"/>
        </w:rPr>
        <w:t>0</w:t>
      </w:r>
      <w:r w:rsidRPr="00565D14">
        <w:rPr>
          <w:iCs/>
        </w:rPr>
        <w:t xml:space="preserve"> чел.</w:t>
      </w:r>
      <w:r>
        <w:rPr>
          <w:iCs/>
        </w:rPr>
        <w:t xml:space="preserve"> П</w:t>
      </w:r>
      <w:r w:rsidRPr="00A00453">
        <w:rPr>
          <w:iCs/>
        </w:rPr>
        <w:t xml:space="preserve">роцент охвата горячим питанием </w:t>
      </w:r>
      <w:r>
        <w:rPr>
          <w:iCs/>
        </w:rPr>
        <w:t xml:space="preserve">составляет </w:t>
      </w:r>
      <w:r>
        <w:rPr>
          <w:iCs/>
          <w:u w:val="single"/>
        </w:rPr>
        <w:t>0</w:t>
      </w:r>
      <w:r>
        <w:rPr>
          <w:iCs/>
        </w:rPr>
        <w:t xml:space="preserve">%, в том числе питанием детей из многодетных семей в количестве </w:t>
      </w:r>
      <w:r>
        <w:rPr>
          <w:iCs/>
          <w:u w:val="single"/>
        </w:rPr>
        <w:t>0</w:t>
      </w:r>
      <w:r>
        <w:rPr>
          <w:iCs/>
        </w:rPr>
        <w:t xml:space="preserve"> детей, что составляет </w:t>
      </w:r>
      <w:r>
        <w:rPr>
          <w:iCs/>
          <w:u w:val="single"/>
        </w:rPr>
        <w:t>0</w:t>
      </w:r>
      <w:r>
        <w:rPr>
          <w:iCs/>
        </w:rPr>
        <w:t xml:space="preserve">% от их общего количества, малоимущих семей в количестве </w:t>
      </w:r>
      <w:r>
        <w:rPr>
          <w:iCs/>
          <w:u w:val="single"/>
        </w:rPr>
        <w:t>0</w:t>
      </w:r>
      <w:r>
        <w:rPr>
          <w:iCs/>
        </w:rPr>
        <w:t xml:space="preserve"> детей, что составляет </w:t>
      </w:r>
      <w:r>
        <w:rPr>
          <w:iCs/>
          <w:u w:val="single"/>
        </w:rPr>
        <w:t xml:space="preserve">0 </w:t>
      </w:r>
      <w:r>
        <w:rPr>
          <w:iCs/>
        </w:rPr>
        <w:t>% от их общего количества;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 w:rsidRPr="00565D14">
        <w:rPr>
          <w:iCs/>
        </w:rPr>
        <w:t xml:space="preserve">Общее количество обучающихся, обеспеченных </w:t>
      </w:r>
      <w:r>
        <w:rPr>
          <w:iCs/>
        </w:rPr>
        <w:t>двух</w:t>
      </w:r>
      <w:r w:rsidRPr="00565D14">
        <w:rPr>
          <w:iCs/>
        </w:rPr>
        <w:t>разовым горячим питанием  чел.</w:t>
      </w:r>
      <w:r>
        <w:rPr>
          <w:iCs/>
        </w:rPr>
        <w:t xml:space="preserve"> П</w:t>
      </w:r>
      <w:r w:rsidRPr="00A00453">
        <w:rPr>
          <w:iCs/>
        </w:rPr>
        <w:t xml:space="preserve">роцент охвата горячим питанием </w:t>
      </w:r>
      <w:r>
        <w:rPr>
          <w:iCs/>
        </w:rPr>
        <w:t>составляет %, в том числе питанием детей из многодетных семей в количестве  детей, что составляет  от их общего количества, малоимущих семей в количестве  детей, что составляет  от их общего количества.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Средняя стоимость завтраков </w:t>
      </w:r>
      <w:r>
        <w:rPr>
          <w:iCs/>
          <w:u w:val="single"/>
        </w:rPr>
        <w:t xml:space="preserve"> </w:t>
      </w:r>
      <w:r>
        <w:rPr>
          <w:iCs/>
        </w:rPr>
        <w:t>руб.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Средняя стоимость обедов </w:t>
      </w:r>
      <w:r>
        <w:rPr>
          <w:iCs/>
          <w:u w:val="single"/>
        </w:rPr>
        <w:t xml:space="preserve"> </w:t>
      </w:r>
      <w:r>
        <w:rPr>
          <w:iCs/>
        </w:rPr>
        <w:t>руб.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4A3287">
        <w:rPr>
          <w:rFonts w:ascii="Times New Roman" w:hAnsi="Times New Roman"/>
          <w:iCs/>
          <w:sz w:val="28"/>
          <w:szCs w:val="28"/>
        </w:rPr>
        <w:t xml:space="preserve">риготовление пищи осуществляется </w:t>
      </w:r>
      <w:r w:rsidRPr="0079286D">
        <w:rPr>
          <w:rFonts w:ascii="Times New Roman" w:hAnsi="Times New Roman"/>
          <w:iCs/>
          <w:sz w:val="28"/>
          <w:szCs w:val="28"/>
          <w:u w:val="single"/>
        </w:rPr>
        <w:t>штатными сотрудниками (поварами)</w:t>
      </w:r>
      <w:r>
        <w:rPr>
          <w:rFonts w:ascii="Times New Roman" w:hAnsi="Times New Roman"/>
          <w:iCs/>
          <w:sz w:val="28"/>
          <w:szCs w:val="28"/>
        </w:rPr>
        <w:t>, сторонней организацией (аутсорсинг)</w:t>
      </w:r>
    </w:p>
    <w:p w:rsidR="00447734" w:rsidRPr="0079286D" w:rsidRDefault="00447734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9286D">
        <w:rPr>
          <w:rFonts w:ascii="Times New Roman" w:hAnsi="Times New Roman"/>
          <w:sz w:val="28"/>
          <w:szCs w:val="28"/>
          <w:u w:val="single"/>
        </w:rPr>
        <w:t>из продуктов, закупаемых организаци</w:t>
      </w:r>
      <w:r>
        <w:rPr>
          <w:rFonts w:ascii="Times New Roman" w:hAnsi="Times New Roman"/>
          <w:sz w:val="28"/>
          <w:szCs w:val="28"/>
          <w:u w:val="single"/>
        </w:rPr>
        <w:t>е</w:t>
      </w:r>
      <w:r w:rsidRPr="0079286D">
        <w:rPr>
          <w:rFonts w:ascii="Times New Roman" w:hAnsi="Times New Roman"/>
          <w:sz w:val="28"/>
          <w:szCs w:val="28"/>
          <w:u w:val="single"/>
        </w:rPr>
        <w:t>й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(из продуктов, закупаемых организаций, полуфабрикатов по заключенным договорам и др., реквизиты договора)</w:t>
      </w:r>
    </w:p>
    <w:p w:rsidR="00447734" w:rsidRPr="004A3287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хранение продуктов </w:t>
      </w:r>
      <w:r>
        <w:rPr>
          <w:rFonts w:ascii="Times New Roman" w:hAnsi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447734" w:rsidRPr="00985330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(организовано, не организовано)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47734" w:rsidRPr="00985330" w:rsidRDefault="00447734" w:rsidP="00C412B2">
      <w:pPr>
        <w:pStyle w:val="HTMLPreformatted"/>
        <w:tabs>
          <w:tab w:val="clear" w:pos="916"/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санитарным    нормам </w:t>
      </w:r>
      <w:r>
        <w:rPr>
          <w:rFonts w:ascii="Times New Roman" w:hAnsi="Times New Roman"/>
          <w:sz w:val="28"/>
          <w:szCs w:val="28"/>
          <w:u w:val="single"/>
        </w:rPr>
        <w:t>соответствует</w:t>
      </w:r>
      <w:r>
        <w:rPr>
          <w:rFonts w:ascii="Times New Roman" w:hAnsi="Times New Roman"/>
        </w:rPr>
        <w:t xml:space="preserve">, 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 (</w:t>
      </w:r>
      <w:r>
        <w:rPr>
          <w:rFonts w:ascii="Times New Roman" w:hAnsi="Times New Roman"/>
        </w:rPr>
        <w:t>соответствует, не соответствует)</w:t>
      </w:r>
    </w:p>
    <w:p w:rsidR="00447734" w:rsidRPr="00DA6049" w:rsidRDefault="00447734" w:rsidP="00C412B2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обеспеченность технологическим оборудованием - </w:t>
      </w:r>
      <w:r>
        <w:rPr>
          <w:rFonts w:ascii="Times New Roman" w:hAnsi="Times New Roman"/>
          <w:sz w:val="28"/>
          <w:szCs w:val="28"/>
          <w:u w:val="single"/>
        </w:rPr>
        <w:t>достаточное</w:t>
      </w:r>
      <w:r>
        <w:rPr>
          <w:rFonts w:ascii="Times New Roman" w:hAnsi="Times New Roman"/>
          <w:sz w:val="28"/>
          <w:szCs w:val="28"/>
        </w:rPr>
        <w:t>,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(достаточное, не достаточное)</w:t>
      </w:r>
    </w:p>
    <w:p w:rsidR="00447734" w:rsidRDefault="00447734" w:rsidP="00C412B2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е</w:t>
      </w:r>
      <w:r w:rsidRPr="00B1513E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техническое состояние </w:t>
      </w:r>
      <w:r>
        <w:rPr>
          <w:rFonts w:ascii="Times New Roman" w:hAnsi="Times New Roman"/>
          <w:sz w:val="28"/>
          <w:szCs w:val="28"/>
          <w:u w:val="single"/>
        </w:rPr>
        <w:t>требует обновления</w:t>
      </w:r>
      <w:r>
        <w:rPr>
          <w:rFonts w:ascii="Times New Roman" w:hAnsi="Times New Roman"/>
          <w:sz w:val="28"/>
          <w:szCs w:val="28"/>
        </w:rPr>
        <w:t>,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</w:t>
      </w:r>
      <w:r w:rsidRPr="00B1513E">
        <w:rPr>
          <w:rFonts w:ascii="Times New Roman" w:hAnsi="Times New Roman"/>
        </w:rPr>
        <w:t>(соответствует, не соответствует нормативным требованиям)</w:t>
      </w:r>
    </w:p>
    <w:p w:rsidR="00447734" w:rsidRDefault="00447734" w:rsidP="005134CA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803F8">
        <w:rPr>
          <w:rFonts w:ascii="Times New Roman" w:hAnsi="Times New Roman"/>
          <w:sz w:val="28"/>
          <w:szCs w:val="28"/>
        </w:rPr>
        <w:t>акты допуска</w:t>
      </w:r>
      <w:r>
        <w:rPr>
          <w:rFonts w:ascii="Times New Roman" w:hAnsi="Times New Roman"/>
          <w:sz w:val="28"/>
          <w:szCs w:val="28"/>
        </w:rPr>
        <w:t xml:space="preserve"> к эксплуатации </w:t>
      </w:r>
      <w:r>
        <w:rPr>
          <w:rFonts w:ascii="Times New Roman" w:hAnsi="Times New Roman"/>
          <w:sz w:val="28"/>
          <w:szCs w:val="28"/>
          <w:u w:val="single"/>
        </w:rPr>
        <w:t>оформлены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</w:rPr>
        <w:t xml:space="preserve">                                                                                                         </w:t>
      </w:r>
      <w:r w:rsidRPr="006803F8">
        <w:rPr>
          <w:rFonts w:ascii="Times New Roman" w:hAnsi="Times New Roman"/>
        </w:rPr>
        <w:t>(оформлены, не оформлены)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>
        <w:rPr>
          <w:rFonts w:ascii="Times New Roman" w:hAnsi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/>
          <w:sz w:val="28"/>
          <w:szCs w:val="28"/>
        </w:rPr>
        <w:t>.</w:t>
      </w:r>
    </w:p>
    <w:p w:rsidR="00447734" w:rsidRPr="001B5188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1B5188">
        <w:rPr>
          <w:rFonts w:ascii="Times New Roman" w:hAnsi="Times New Roman"/>
        </w:rPr>
        <w:t>(соблюдаются, не соблюдаются)</w:t>
      </w:r>
    </w:p>
    <w:p w:rsidR="00447734" w:rsidRDefault="00447734" w:rsidP="00947A22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потребность  в закупке дополнительного технологического оборудования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>:</w:t>
      </w:r>
    </w:p>
    <w:p w:rsidR="00447734" w:rsidRDefault="00447734" w:rsidP="00C412B2">
      <w:pPr>
        <w:pStyle w:val="HTMLPreformatted"/>
        <w:tabs>
          <w:tab w:val="left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</w:t>
      </w:r>
      <w:r w:rsidRPr="001816E8">
        <w:rPr>
          <w:rFonts w:ascii="Times New Roman" w:hAnsi="Times New Roman"/>
        </w:rPr>
        <w:t>(имеется, не имеется)</w:t>
      </w:r>
    </w:p>
    <w:p w:rsidR="00447734" w:rsidRPr="0079286D" w:rsidRDefault="00447734" w:rsidP="00C412B2">
      <w:pPr>
        <w:pStyle w:val="HTMLPreformatted"/>
        <w:tabs>
          <w:tab w:val="left" w:pos="10206"/>
        </w:tabs>
        <w:rPr>
          <w:rFonts w:ascii="Times New Roman" w:hAnsi="Times New Roman"/>
          <w:sz w:val="28"/>
          <w:szCs w:val="28"/>
          <w:u w:val="single"/>
        </w:rPr>
      </w:pPr>
      <w:r w:rsidRPr="0079286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  <w:u w:val="single"/>
        </w:rPr>
        <w:t>Электродуховой шкаф 1,  электромясорубка</w:t>
      </w:r>
      <w:r w:rsidRPr="0079286D">
        <w:rPr>
          <w:rFonts w:ascii="Times New Roman" w:hAnsi="Times New Roman"/>
          <w:sz w:val="28"/>
          <w:szCs w:val="28"/>
          <w:u w:val="single"/>
        </w:rPr>
        <w:t>- 1;</w:t>
      </w:r>
    </w:p>
    <w:p w:rsidR="00447734" w:rsidRPr="0079286D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</w:t>
      </w:r>
      <w:r w:rsidRPr="001816E8">
        <w:rPr>
          <w:rFonts w:ascii="Times New Roman" w:hAnsi="Times New Roman"/>
        </w:rPr>
        <w:t>(при необходимости указать наименование и количество оборудования)</w:t>
      </w:r>
    </w:p>
    <w:p w:rsidR="00447734" w:rsidRPr="00E376AB" w:rsidRDefault="00447734" w:rsidP="00C412B2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санитарное состояние пищеблока, подсобных помещений и технологических цехов и участков </w:t>
      </w:r>
      <w:r>
        <w:rPr>
          <w:rFonts w:ascii="Times New Roman" w:hAnsi="Times New Roman"/>
          <w:sz w:val="28"/>
          <w:szCs w:val="28"/>
          <w:u w:val="single"/>
        </w:rPr>
        <w:t>соответствует</w:t>
      </w:r>
    </w:p>
    <w:p w:rsidR="00447734" w:rsidRPr="00E376AB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E376A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F26BE2">
        <w:rPr>
          <w:rFonts w:ascii="Times New Roman" w:hAnsi="Times New Roman"/>
        </w:rPr>
        <w:t>(соответствует, не соответствует санитарным нормам)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обеспеченность столовой посудой </w:t>
      </w:r>
      <w:r>
        <w:rPr>
          <w:rFonts w:ascii="Times New Roman" w:hAnsi="Times New Roman"/>
          <w:sz w:val="28"/>
          <w:szCs w:val="28"/>
          <w:u w:val="single"/>
        </w:rPr>
        <w:t>достаточное</w:t>
      </w:r>
      <w:r>
        <w:rPr>
          <w:rFonts w:ascii="Times New Roman" w:hAnsi="Times New Roman"/>
          <w:sz w:val="28"/>
          <w:szCs w:val="28"/>
        </w:rPr>
        <w:t>;</w:t>
      </w:r>
    </w:p>
    <w:p w:rsidR="00447734" w:rsidRPr="0079286D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F26BE2">
        <w:rPr>
          <w:rFonts w:ascii="Times New Roman" w:hAnsi="Times New Roman"/>
        </w:rPr>
        <w:t>(достаточное, не достаточное)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документация и инструкции, обеспечивающие деятельность столовой и ее работников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>.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EF091C">
        <w:rPr>
          <w:rFonts w:ascii="Times New Roman" w:hAnsi="Times New Roman"/>
        </w:rPr>
        <w:t>(имеется, не имеется)</w:t>
      </w:r>
    </w:p>
    <w:p w:rsidR="00447734" w:rsidRPr="005134CA" w:rsidRDefault="00447734" w:rsidP="005134CA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наличие примерного двухнедельного меню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376A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</w:rPr>
        <w:t xml:space="preserve">имеется, не </w:t>
      </w:r>
      <w:r w:rsidRPr="00EF091C">
        <w:rPr>
          <w:rFonts w:ascii="Times New Roman" w:hAnsi="Times New Roman"/>
        </w:rPr>
        <w:t>имеется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утверждено территориальным управлением Роспотребнадзора </w:t>
      </w:r>
      <w:r>
        <w:rPr>
          <w:rFonts w:ascii="Times New Roman" w:hAnsi="Times New Roman"/>
          <w:sz w:val="28"/>
          <w:szCs w:val="28"/>
          <w:u w:val="single"/>
        </w:rPr>
        <w:t>нет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         </w:t>
      </w:r>
      <w:r w:rsidRPr="00876A9E">
        <w:rPr>
          <w:rFonts w:ascii="Times New Roman" w:hAnsi="Times New Roman"/>
        </w:rPr>
        <w:t>да (нет)</w:t>
      </w:r>
      <w:r>
        <w:rPr>
          <w:rFonts w:ascii="Times New Roman" w:hAnsi="Times New Roman"/>
        </w:rPr>
        <w:t xml:space="preserve">  </w:t>
      </w:r>
    </w:p>
    <w:p w:rsidR="00447734" w:rsidRPr="00E376AB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питьевой режим обучающихся </w:t>
      </w:r>
      <w:r>
        <w:rPr>
          <w:rFonts w:ascii="Times New Roman" w:hAnsi="Times New Roman"/>
          <w:sz w:val="28"/>
          <w:szCs w:val="28"/>
          <w:u w:val="single"/>
        </w:rPr>
        <w:t>организован</w:t>
      </w:r>
      <w:r>
        <w:rPr>
          <w:rFonts w:ascii="Times New Roman" w:hAnsi="Times New Roman"/>
          <w:sz w:val="28"/>
          <w:szCs w:val="28"/>
        </w:rPr>
        <w:t xml:space="preserve">,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Pr="00DA3448">
        <w:rPr>
          <w:rFonts w:ascii="Times New Roman" w:hAnsi="Times New Roman"/>
        </w:rPr>
        <w:t>(организован, не организован)</w:t>
      </w:r>
    </w:p>
    <w:p w:rsidR="00447734" w:rsidRPr="0079286D" w:rsidRDefault="00447734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Кипяченая вода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(указать способ организации питьевого режима)</w:t>
      </w:r>
    </w:p>
    <w:p w:rsidR="00447734" w:rsidRPr="0079286D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Pr="00605155">
        <w:rPr>
          <w:rFonts w:ascii="Times New Roman" w:hAnsi="Times New Roman"/>
          <w:sz w:val="28"/>
          <w:szCs w:val="28"/>
        </w:rPr>
        <w:t>недостатки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447734" w:rsidRPr="00605155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EF091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наличие договора на оказание санитарно-эпидемиологических услуг (дератизация, дезинфекция)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,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</w:t>
      </w:r>
      <w:r w:rsidRPr="00EF091C">
        <w:rPr>
          <w:rFonts w:ascii="Times New Roman" w:hAnsi="Times New Roman"/>
        </w:rPr>
        <w:t>(имеется, не имеется)</w:t>
      </w:r>
    </w:p>
    <w:p w:rsidR="00447734" w:rsidRPr="0044105D" w:rsidRDefault="00447734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7A11C5">
        <w:rPr>
          <w:rFonts w:ascii="Times New Roman" w:hAnsi="Times New Roman"/>
          <w:sz w:val="28"/>
          <w:szCs w:val="28"/>
          <w:u w:val="single"/>
        </w:rPr>
        <w:t>№ б/н от 09.01.2022 г. ООО «Альфадез»</w:t>
      </w:r>
      <w:r w:rsidRPr="007A11C5">
        <w:rPr>
          <w:rFonts w:ascii="Times New Roman" w:hAnsi="Times New Roman"/>
        </w:rPr>
        <w:t xml:space="preserve"> .</w:t>
      </w:r>
    </w:p>
    <w:p w:rsidR="00447734" w:rsidRPr="00DA62A1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   (реквизиты договора, №, дата, организация, оказывающая услуги)</w:t>
      </w:r>
    </w:p>
    <w:p w:rsidR="00447734" w:rsidRDefault="00447734" w:rsidP="00C412B2">
      <w:pPr>
        <w:pStyle w:val="11"/>
        <w:spacing w:line="276" w:lineRule="auto"/>
        <w:jc w:val="both"/>
      </w:pPr>
      <w:r>
        <w:rPr>
          <w:iCs/>
        </w:rPr>
        <w:tab/>
      </w:r>
      <w:r w:rsidRPr="001561C4">
        <w:rPr>
          <w:b/>
          <w:iCs/>
        </w:rPr>
        <w:t>12. Нормы освещенности учебных классов (аудиторий), кабинетов</w:t>
      </w:r>
      <w:r>
        <w:rPr>
          <w:iCs/>
        </w:rPr>
        <w:t xml:space="preserve"> с</w:t>
      </w:r>
      <w:r w:rsidRPr="001561C4">
        <w:rPr>
          <w:b/>
          <w:iCs/>
        </w:rPr>
        <w:t>отрудников и производственных помещений (участков) и др.</w:t>
      </w:r>
      <w:r w:rsidRPr="00B412B0">
        <w:t xml:space="preserve"> </w:t>
      </w:r>
      <w:r>
        <w:t xml:space="preserve">                           </w:t>
      </w:r>
    </w:p>
    <w:p w:rsidR="00447734" w:rsidRPr="00B412B0" w:rsidRDefault="00447734" w:rsidP="00C412B2">
      <w:pPr>
        <w:pStyle w:val="11"/>
        <w:spacing w:line="276" w:lineRule="auto"/>
        <w:jc w:val="both"/>
      </w:pPr>
      <w:r>
        <w:t xml:space="preserve">                                                       </w:t>
      </w:r>
      <w:r>
        <w:rPr>
          <w:u w:val="single"/>
        </w:rPr>
        <w:t>соответствует</w:t>
      </w:r>
    </w:p>
    <w:p w:rsidR="00447734" w:rsidRDefault="00447734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                    </w:t>
      </w:r>
      <w:r w:rsidRPr="005368DE">
        <w:rPr>
          <w:sz w:val="20"/>
          <w:szCs w:val="20"/>
        </w:rPr>
        <w:t>(соответствует, не соответствует)</w:t>
      </w:r>
    </w:p>
    <w:p w:rsidR="00447734" w:rsidRPr="005368DE" w:rsidRDefault="00447734" w:rsidP="00C412B2">
      <w:pPr>
        <w:pStyle w:val="11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______________________________________________________________________________________________.</w:t>
      </w:r>
    </w:p>
    <w:p w:rsidR="00447734" w:rsidRPr="00C16A94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 w:rsidRPr="00C16A94">
        <w:rPr>
          <w:rFonts w:ascii="Times New Roman" w:hAnsi="Times New Roman"/>
        </w:rPr>
        <w:t>санитарно-гигиеническим требованиям к естественному, искусственному освеще</w:t>
      </w:r>
      <w:r>
        <w:rPr>
          <w:rFonts w:ascii="Times New Roman" w:hAnsi="Times New Roman"/>
        </w:rPr>
        <w:t>нию жилых и общественных зданий</w:t>
      </w:r>
    </w:p>
    <w:p w:rsidR="00447734" w:rsidRPr="0044105D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Pr="00605155">
        <w:rPr>
          <w:rFonts w:ascii="Times New Roman" w:hAnsi="Times New Roman"/>
          <w:sz w:val="28"/>
          <w:szCs w:val="28"/>
        </w:rPr>
        <w:t>недостатки: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необходима замена ламп</w:t>
      </w:r>
      <w:r>
        <w:rPr>
          <w:rFonts w:ascii="Times New Roman" w:hAnsi="Times New Roman"/>
          <w:sz w:val="28"/>
          <w:szCs w:val="28"/>
        </w:rPr>
        <w:t>.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1C4">
        <w:rPr>
          <w:rFonts w:ascii="Times New Roman" w:hAnsi="Times New Roman"/>
          <w:b/>
          <w:sz w:val="28"/>
          <w:szCs w:val="28"/>
        </w:rPr>
        <w:t>13.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561C4">
        <w:rPr>
          <w:rFonts w:ascii="Times New Roman" w:hAnsi="Times New Roman"/>
          <w:b/>
          <w:sz w:val="28"/>
          <w:szCs w:val="28"/>
        </w:rPr>
        <w:t>Транспортное обеспечение организации</w:t>
      </w:r>
      <w:r>
        <w:rPr>
          <w:rFonts w:ascii="Times New Roman" w:hAnsi="Times New Roman"/>
          <w:sz w:val="28"/>
          <w:szCs w:val="28"/>
        </w:rPr>
        <w:t xml:space="preserve"> не </w:t>
      </w:r>
      <w:r w:rsidRPr="0044105D">
        <w:rPr>
          <w:rFonts w:ascii="Times New Roman" w:hAnsi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/>
          <w:sz w:val="28"/>
          <w:szCs w:val="28"/>
        </w:rPr>
        <w:t xml:space="preserve">;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(организовано, не организовано)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необходимость в подвозе обучающихся к местам проведения занятий -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;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(имеется, не имеется)</w:t>
      </w:r>
    </w:p>
    <w:p w:rsidR="00447734" w:rsidRPr="00834C87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834C8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общее количество обучающихся, нуждающихся в подвозе к местам проведения занятий –  человека,  % от общего количества обучающихся;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обеспеченность организации транспортными средствами для перевозки обучающихся:</w:t>
      </w:r>
    </w:p>
    <w:p w:rsidR="00447734" w:rsidRDefault="00447734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7734" w:rsidRDefault="00447734" w:rsidP="00C412B2">
      <w:pPr>
        <w:pStyle w:val="11"/>
        <w:spacing w:line="276" w:lineRule="auto"/>
      </w:pPr>
      <w:r>
        <w:t xml:space="preserve">          г) наличие оборудованных мест стоянки (боксов), помещений для обслуживания и ремонта автомобильной техники – </w:t>
      </w:r>
      <w:r>
        <w:rPr>
          <w:u w:val="single"/>
        </w:rPr>
        <w:t>не имеется</w:t>
      </w:r>
      <w:r>
        <w:t xml:space="preserve">, </w:t>
      </w:r>
    </w:p>
    <w:p w:rsidR="00447734" w:rsidRPr="005368DE" w:rsidRDefault="00447734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          </w:t>
      </w:r>
      <w:r w:rsidRPr="005368DE">
        <w:rPr>
          <w:sz w:val="20"/>
          <w:szCs w:val="20"/>
        </w:rPr>
        <w:t>(имеется, не имеется)</w:t>
      </w:r>
    </w:p>
    <w:p w:rsidR="00447734" w:rsidRDefault="00447734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установленным требованиям ____________________________.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(соответствуют, не соответствуют)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605155">
        <w:rPr>
          <w:rFonts w:ascii="Times New Roman" w:hAnsi="Times New Roman"/>
          <w:sz w:val="28"/>
          <w:szCs w:val="28"/>
        </w:rPr>
        <w:t>Основные недостатки: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447734" w:rsidRDefault="00447734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___________________________________________________________________.</w:t>
      </w:r>
    </w:p>
    <w:p w:rsidR="00447734" w:rsidRDefault="00447734" w:rsidP="00C412B2">
      <w:pPr>
        <w:pStyle w:val="11"/>
        <w:spacing w:line="276" w:lineRule="auto"/>
      </w:pPr>
    </w:p>
    <w:p w:rsidR="00447734" w:rsidRPr="005368DE" w:rsidRDefault="00447734" w:rsidP="00C412B2">
      <w:pPr>
        <w:pStyle w:val="11"/>
        <w:spacing w:line="276" w:lineRule="auto"/>
      </w:pPr>
      <w:r>
        <w:t xml:space="preserve">Потребность в замене (дополнительной закупке ТС)     </w:t>
      </w:r>
      <w:r>
        <w:rPr>
          <w:u w:val="single"/>
        </w:rPr>
        <w:t>не имеется</w:t>
      </w:r>
      <w:r>
        <w:t xml:space="preserve">,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 w:rsidRPr="005368DE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>(имеется, не имеется)</w:t>
      </w:r>
    </w:p>
    <w:p w:rsidR="00447734" w:rsidRPr="005368DE" w:rsidRDefault="00447734" w:rsidP="00C412B2">
      <w:pPr>
        <w:pStyle w:val="11"/>
        <w:spacing w:line="276" w:lineRule="auto"/>
      </w:pPr>
      <w:r>
        <w:t>количество - ____ единиц.</w:t>
      </w:r>
    </w:p>
    <w:p w:rsidR="00447734" w:rsidRDefault="00447734" w:rsidP="00C412B2">
      <w:pPr>
        <w:pStyle w:val="11"/>
        <w:spacing w:line="276" w:lineRule="auto"/>
        <w:ind w:firstLine="709"/>
        <w:jc w:val="both"/>
        <w:rPr>
          <w:b/>
        </w:rPr>
      </w:pPr>
    </w:p>
    <w:p w:rsidR="00447734" w:rsidRDefault="00447734" w:rsidP="00C412B2">
      <w:pPr>
        <w:pStyle w:val="11"/>
        <w:spacing w:line="276" w:lineRule="auto"/>
        <w:ind w:firstLine="709"/>
        <w:jc w:val="both"/>
        <w:rPr>
          <w:sz w:val="20"/>
          <w:szCs w:val="20"/>
        </w:rPr>
      </w:pPr>
      <w:r w:rsidRPr="00E36E7B">
        <w:rPr>
          <w:b/>
        </w:rPr>
        <w:t xml:space="preserve">14. Мероприятия по обеспечению охраны и антитеррористической защищенности </w:t>
      </w:r>
      <w:r w:rsidRPr="00162768">
        <w:rPr>
          <w:b/>
        </w:rPr>
        <w:t>организации  (в соответствии с присвоенной категорией)</w:t>
      </w:r>
      <w:r>
        <w:rPr>
          <w:sz w:val="20"/>
          <w:szCs w:val="20"/>
        </w:rPr>
        <w:t xml:space="preserve">  </w:t>
      </w:r>
    </w:p>
    <w:p w:rsidR="00447734" w:rsidRPr="005368DE" w:rsidRDefault="00447734" w:rsidP="00C412B2">
      <w:pPr>
        <w:pStyle w:val="11"/>
        <w:spacing w:line="276" w:lineRule="auto"/>
        <w:ind w:firstLine="709"/>
        <w:jc w:val="both"/>
        <w:rPr>
          <w:sz w:val="20"/>
          <w:szCs w:val="20"/>
        </w:rPr>
      </w:pPr>
      <w:r w:rsidRPr="0044105D">
        <w:t xml:space="preserve">                                               </w:t>
      </w:r>
      <w:r w:rsidRPr="0044105D">
        <w:rPr>
          <w:u w:val="single"/>
        </w:rPr>
        <w:t>выполнены</w:t>
      </w:r>
      <w:r w:rsidRPr="0044105D">
        <w:t>:</w:t>
      </w:r>
    </w:p>
    <w:p w:rsidR="00447734" w:rsidRPr="005368DE" w:rsidRDefault="00447734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               </w:t>
      </w:r>
      <w:r w:rsidRPr="005368DE">
        <w:rPr>
          <w:sz w:val="20"/>
          <w:szCs w:val="20"/>
        </w:rPr>
        <w:t xml:space="preserve"> (выполнены, не выполнены)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проведено категорирование объекта (ов) в соответствии с постановлением </w:t>
      </w:r>
      <w:r w:rsidRPr="00D60CCB">
        <w:rPr>
          <w:rFonts w:ascii="Times New Roman" w:hAnsi="Times New Roman"/>
          <w:sz w:val="28"/>
          <w:szCs w:val="28"/>
        </w:rPr>
        <w:t xml:space="preserve">Правительства Российской Федерации от 2 августа 2019 года № 1006 </w:t>
      </w:r>
      <w:hyperlink r:id="rId8" w:history="1">
        <w:r w:rsidRPr="00D60CCB">
          <w:rPr>
            <w:rFonts w:ascii="Times New Roman" w:hAnsi="Times New Roman"/>
            <w:sz w:val="28"/>
            <w:szCs w:val="28"/>
          </w:rPr>
          <w:t>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  </w:r>
      </w:hyperlink>
      <w:r w:rsidRPr="00D60CCB">
        <w:rPr>
          <w:rFonts w:ascii="Times New Roman" w:hAnsi="Times New Roman"/>
          <w:sz w:val="28"/>
          <w:szCs w:val="28"/>
        </w:rPr>
        <w:t>»</w:t>
      </w:r>
      <w: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проведено</w:t>
      </w:r>
    </w:p>
    <w:p w:rsidR="00447734" w:rsidRPr="00DA13AD" w:rsidRDefault="00447734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                   </w:t>
      </w:r>
      <w:r>
        <w:rPr>
          <w:sz w:val="20"/>
          <w:szCs w:val="20"/>
        </w:rPr>
        <w:t xml:space="preserve">   </w:t>
      </w:r>
      <w:r w:rsidRPr="005368DE">
        <w:rPr>
          <w:sz w:val="20"/>
          <w:szCs w:val="20"/>
        </w:rPr>
        <w:t xml:space="preserve"> (</w:t>
      </w:r>
      <w:r>
        <w:rPr>
          <w:sz w:val="20"/>
          <w:szCs w:val="20"/>
        </w:rPr>
        <w:t>проведено</w:t>
      </w:r>
      <w:r w:rsidRPr="005368DE">
        <w:rPr>
          <w:sz w:val="20"/>
          <w:szCs w:val="20"/>
        </w:rPr>
        <w:t xml:space="preserve">, не </w:t>
      </w:r>
      <w:r>
        <w:rPr>
          <w:sz w:val="20"/>
          <w:szCs w:val="20"/>
        </w:rPr>
        <w:t>проведено)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присвоена </w:t>
      </w:r>
      <w:r>
        <w:rPr>
          <w:rFonts w:ascii="Times New Roman" w:hAnsi="Times New Roman"/>
          <w:sz w:val="28"/>
          <w:szCs w:val="28"/>
          <w:u w:val="single"/>
        </w:rPr>
        <w:t>4</w:t>
      </w:r>
      <w:r>
        <w:rPr>
          <w:rFonts w:ascii="Times New Roman" w:hAnsi="Times New Roman"/>
          <w:sz w:val="28"/>
          <w:szCs w:val="28"/>
        </w:rPr>
        <w:t xml:space="preserve"> категория опасности объекта(ов);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в) в соответствии с присвоенной категорией охрана объектов организации осуществляется </w:t>
      </w:r>
      <w:r w:rsidRPr="00542680">
        <w:rPr>
          <w:rFonts w:ascii="Times New Roman" w:hAnsi="Times New Roman"/>
          <w:sz w:val="28"/>
          <w:szCs w:val="28"/>
          <w:u w:val="single"/>
        </w:rPr>
        <w:t>сторожами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A6573">
        <w:rPr>
          <w:rFonts w:ascii="Times New Roman" w:hAnsi="Times New Roman"/>
        </w:rPr>
        <w:t>(указать способ охраны – сторожа, вневедомственная охрана, частная охранная организация)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составе </w:t>
      </w:r>
      <w:r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</w:rPr>
        <w:t xml:space="preserve"> сотрудников. Ежедневная охрана осуществляется сотрудниками в составе </w:t>
      </w:r>
      <w:r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</w:rPr>
        <w:t xml:space="preserve"> человека.  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center"/>
        <w:rPr>
          <w:rFonts w:ascii="Times New Roman" w:hAnsi="Times New Roman"/>
        </w:rPr>
      </w:pPr>
      <w:r w:rsidRPr="00AA6573">
        <w:rPr>
          <w:rFonts w:ascii="Times New Roman" w:hAnsi="Times New Roman"/>
        </w:rPr>
        <w:t>(</w:t>
      </w:r>
      <w:r>
        <w:rPr>
          <w:rFonts w:ascii="Times New Roman" w:hAnsi="Times New Roman"/>
        </w:rPr>
        <w:t>наименование услуг, наименование организации, № и дата лицензии на оказание услуг, № и дата договора</w:t>
      </w:r>
      <w:r w:rsidRPr="00AA6573">
        <w:rPr>
          <w:rFonts w:ascii="Times New Roman" w:hAnsi="Times New Roman"/>
        </w:rPr>
        <w:t>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0427D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объекты организации системой охранной сигнализации </w:t>
      </w:r>
      <w:r w:rsidRPr="00543E7D">
        <w:rPr>
          <w:rFonts w:ascii="Times New Roman" w:hAnsi="Times New Roman"/>
          <w:sz w:val="28"/>
          <w:szCs w:val="28"/>
          <w:u w:val="single"/>
        </w:rPr>
        <w:t xml:space="preserve">не </w:t>
      </w:r>
      <w:r>
        <w:rPr>
          <w:rFonts w:ascii="Times New Roman" w:hAnsi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/>
          <w:sz w:val="28"/>
          <w:szCs w:val="28"/>
        </w:rPr>
        <w:t>;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</w:t>
      </w:r>
      <w:r w:rsidRPr="00AA6573">
        <w:rPr>
          <w:rFonts w:ascii="Times New Roman" w:hAnsi="Times New Roman"/>
        </w:rPr>
        <w:t>(оборудованы, не оборудованы)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A657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системой контроля и управления доступом_</w:t>
      </w:r>
      <w:r>
        <w:rPr>
          <w:rFonts w:ascii="Times New Roman" w:hAnsi="Times New Roman"/>
          <w:sz w:val="28"/>
          <w:szCs w:val="28"/>
          <w:u w:val="single"/>
        </w:rPr>
        <w:t>не обеспечена</w:t>
      </w:r>
      <w:r>
        <w:rPr>
          <w:rFonts w:ascii="Times New Roman" w:hAnsi="Times New Roman"/>
          <w:sz w:val="28"/>
          <w:szCs w:val="28"/>
        </w:rPr>
        <w:t>;</w:t>
      </w:r>
    </w:p>
    <w:p w:rsidR="00447734" w:rsidRPr="00542680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</w:t>
      </w:r>
      <w:r w:rsidRPr="00682A4E">
        <w:rPr>
          <w:rFonts w:ascii="Times New Roman" w:hAnsi="Times New Roman"/>
        </w:rPr>
        <w:t>обеспечена (не обеспечена)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оснащение объекта системой наружного освещения  </w:t>
      </w:r>
      <w:r>
        <w:rPr>
          <w:rFonts w:ascii="Times New Roman" w:hAnsi="Times New Roman"/>
          <w:sz w:val="28"/>
          <w:szCs w:val="28"/>
          <w:u w:val="single"/>
        </w:rPr>
        <w:t>оснащено, 1 ед.</w:t>
      </w:r>
    </w:p>
    <w:p w:rsidR="00447734" w:rsidRPr="00846353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846353">
        <w:rPr>
          <w:rFonts w:ascii="Times New Roman" w:hAnsi="Times New Roman"/>
        </w:rPr>
        <w:t>оснащено (не оснащено), указать количество фонарей (ед.)</w:t>
      </w:r>
    </w:p>
    <w:p w:rsidR="00447734" w:rsidRPr="00FE0561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ж) системами </w:t>
      </w:r>
      <w:r w:rsidRPr="00E00A5C">
        <w:rPr>
          <w:rFonts w:ascii="Times New Roman" w:hAnsi="Times New Roman"/>
          <w:sz w:val="28"/>
          <w:szCs w:val="28"/>
        </w:rPr>
        <w:t>наружного</w:t>
      </w:r>
      <w:r>
        <w:rPr>
          <w:rFonts w:ascii="Times New Roman" w:hAnsi="Times New Roman"/>
          <w:sz w:val="28"/>
          <w:szCs w:val="28"/>
        </w:rPr>
        <w:t xml:space="preserve"> и внутреннего видеонаблюдения и охранного телевидения объекты </w:t>
      </w:r>
      <w:r w:rsidRPr="00E277C7">
        <w:rPr>
          <w:rFonts w:ascii="Times New Roman" w:hAnsi="Times New Roman"/>
          <w:sz w:val="28"/>
          <w:szCs w:val="28"/>
          <w:u w:val="single"/>
        </w:rPr>
        <w:t>не оборудованы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AA6573">
        <w:rPr>
          <w:rFonts w:ascii="Times New Roman" w:hAnsi="Times New Roman"/>
        </w:rPr>
        <w:t>(оборудованы, не оборудованы)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з) наличие плана эвакуации в случае угрозы совершения или о совершении террористического акта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</w:p>
    <w:p w:rsidR="00447734" w:rsidRPr="00846353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</w:t>
      </w:r>
      <w:r w:rsidRPr="00AA6573">
        <w:rPr>
          <w:rFonts w:ascii="Times New Roman" w:hAnsi="Times New Roman"/>
        </w:rPr>
        <w:t>(</w:t>
      </w:r>
      <w:r>
        <w:rPr>
          <w:rFonts w:ascii="Times New Roman" w:hAnsi="Times New Roman"/>
        </w:rPr>
        <w:t>имеется, не имеется</w:t>
      </w:r>
      <w:r w:rsidRPr="00AA6573">
        <w:rPr>
          <w:rFonts w:ascii="Times New Roman" w:hAnsi="Times New Roman"/>
        </w:rPr>
        <w:t>)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и) обеспечение пропускного и внутриобъектового режимов и осуществление контроля за их функционированием </w:t>
      </w:r>
      <w:r>
        <w:rPr>
          <w:rFonts w:ascii="Times New Roman" w:hAnsi="Times New Roman"/>
          <w:sz w:val="28"/>
          <w:szCs w:val="28"/>
          <w:u w:val="single"/>
        </w:rPr>
        <w:t>обеспечивается</w:t>
      </w:r>
    </w:p>
    <w:p w:rsidR="00447734" w:rsidRPr="00846353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</w:t>
      </w:r>
      <w:r w:rsidRPr="00AA6573">
        <w:rPr>
          <w:rFonts w:ascii="Times New Roman" w:hAnsi="Times New Roman"/>
        </w:rPr>
        <w:t>(</w:t>
      </w:r>
      <w:r>
        <w:rPr>
          <w:rFonts w:ascii="Times New Roman" w:hAnsi="Times New Roman"/>
        </w:rPr>
        <w:t>обеспечивается, не обеспечивается</w:t>
      </w:r>
      <w:r w:rsidRPr="00AA6573">
        <w:rPr>
          <w:rFonts w:ascii="Times New Roman" w:hAnsi="Times New Roman"/>
        </w:rPr>
        <w:t>)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к) прямая связь с органами Росгвардии, МВД (ФСБ) организована с использованием </w:t>
      </w:r>
      <w:r>
        <w:rPr>
          <w:rFonts w:ascii="Times New Roman" w:hAnsi="Times New Roman"/>
          <w:sz w:val="28"/>
          <w:szCs w:val="28"/>
          <w:u w:val="single"/>
        </w:rPr>
        <w:t>кнопки экстренного вызова, телефон АТС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063E37">
        <w:rPr>
          <w:rFonts w:ascii="Times New Roman" w:hAnsi="Times New Roman"/>
        </w:rPr>
        <w:t>указать способ связи: кнопка экстренного вызова</w:t>
      </w:r>
      <w:r>
        <w:rPr>
          <w:rFonts w:ascii="Times New Roman" w:hAnsi="Times New Roman"/>
        </w:rPr>
        <w:t xml:space="preserve"> сотрудников национальной гвардии, частного охранного предприятия, через единый номер </w:t>
      </w:r>
      <w:r>
        <w:rPr>
          <w:iCs/>
        </w:rPr>
        <w:t xml:space="preserve">дежурно-диспетчерской (дежурной) службы </w:t>
      </w:r>
      <w:r>
        <w:rPr>
          <w:rFonts w:ascii="Times New Roman" w:hAnsi="Times New Roman"/>
        </w:rPr>
        <w:t>112</w:t>
      </w:r>
      <w:r w:rsidRPr="00063E37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находится в рабочем состоянии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 w:rsidRPr="00F83E3B">
        <w:rPr>
          <w:rFonts w:ascii="Times New Roman" w:hAnsi="Times New Roman"/>
          <w:sz w:val="28"/>
          <w:szCs w:val="28"/>
        </w:rPr>
        <w:tab/>
      </w:r>
      <w:r w:rsidRPr="00F83E3B">
        <w:rPr>
          <w:rFonts w:ascii="Times New Roman" w:hAnsi="Times New Roman"/>
          <w:sz w:val="28"/>
          <w:szCs w:val="28"/>
        </w:rPr>
        <w:tab/>
      </w:r>
      <w:r w:rsidRPr="00F83E3B">
        <w:rPr>
          <w:rFonts w:ascii="Times New Roman" w:hAnsi="Times New Roman"/>
          <w:sz w:val="28"/>
          <w:szCs w:val="28"/>
        </w:rPr>
        <w:tab/>
      </w:r>
      <w:r w:rsidRPr="00F83E3B">
        <w:rPr>
          <w:rFonts w:ascii="Times New Roman" w:hAnsi="Times New Roman"/>
        </w:rPr>
        <w:t>находится в рабочем (не рабочем) состоянии</w:t>
      </w:r>
    </w:p>
    <w:p w:rsidR="00447734" w:rsidRDefault="00447734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jc w:val="right"/>
        <w:rPr>
          <w:rFonts w:ascii="Times New Roman" w:hAnsi="Times New Roman"/>
        </w:rPr>
      </w:pPr>
    </w:p>
    <w:p w:rsidR="00447734" w:rsidRDefault="00447734" w:rsidP="00C412B2">
      <w:pPr>
        <w:spacing w:line="276" w:lineRule="auto"/>
        <w:ind w:firstLine="708"/>
        <w:rPr>
          <w:iCs/>
        </w:rPr>
      </w:pPr>
      <w:r>
        <w:rPr>
          <w:iCs/>
        </w:rPr>
        <w:t xml:space="preserve">л) территория организации ограждением </w:t>
      </w:r>
      <w:r>
        <w:rPr>
          <w:iCs/>
          <w:u w:val="single"/>
        </w:rPr>
        <w:t>оборудована</w:t>
      </w:r>
    </w:p>
    <w:p w:rsidR="00447734" w:rsidRDefault="00447734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</w:t>
      </w:r>
      <w:r w:rsidRPr="00DC5269">
        <w:rPr>
          <w:iCs/>
          <w:sz w:val="20"/>
          <w:szCs w:val="20"/>
        </w:rPr>
        <w:t>(оборудована, не оборудована)</w:t>
      </w:r>
    </w:p>
    <w:p w:rsidR="00447734" w:rsidRPr="00CE3DEC" w:rsidRDefault="00447734" w:rsidP="00C412B2">
      <w:pPr>
        <w:spacing w:line="276" w:lineRule="auto"/>
        <w:jc w:val="center"/>
        <w:rPr>
          <w:iCs/>
          <w:u w:val="single"/>
        </w:rPr>
      </w:pPr>
      <w:r>
        <w:rPr>
          <w:iCs/>
          <w:u w:val="single"/>
        </w:rPr>
        <w:t>ч</w:t>
      </w:r>
      <w:r w:rsidRPr="00CE3DEC">
        <w:rPr>
          <w:iCs/>
          <w:u w:val="single"/>
        </w:rPr>
        <w:t>астично</w:t>
      </w:r>
      <w:r>
        <w:rPr>
          <w:iCs/>
          <w:u w:val="single"/>
        </w:rPr>
        <w:t xml:space="preserve"> по периметру</w:t>
      </w:r>
    </w:p>
    <w:p w:rsidR="00447734" w:rsidRDefault="00447734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(указать по всему периметру или частично)                                           </w:t>
      </w:r>
    </w:p>
    <w:p w:rsidR="00447734" w:rsidRDefault="00447734" w:rsidP="00C412B2">
      <w:pPr>
        <w:spacing w:line="276" w:lineRule="auto"/>
        <w:rPr>
          <w:iCs/>
          <w:sz w:val="20"/>
          <w:szCs w:val="20"/>
        </w:rPr>
      </w:pPr>
      <w:r>
        <w:rPr>
          <w:iCs/>
        </w:rPr>
        <w:t xml:space="preserve">не </w:t>
      </w:r>
      <w:r w:rsidRPr="00CE3DEC">
        <w:rPr>
          <w:iCs/>
          <w:u w:val="single"/>
        </w:rPr>
        <w:t>обеспечивает защиту объекта</w:t>
      </w:r>
      <w:r>
        <w:rPr>
          <w:iCs/>
        </w:rPr>
        <w:t xml:space="preserve">    от несанкционированного доступа;</w:t>
      </w:r>
    </w:p>
    <w:p w:rsidR="00447734" w:rsidRPr="00A0418E" w:rsidRDefault="00447734" w:rsidP="00C412B2">
      <w:pPr>
        <w:spacing w:line="276" w:lineRule="auto"/>
        <w:rPr>
          <w:iCs/>
        </w:rPr>
      </w:pPr>
      <w:r>
        <w:rPr>
          <w:iCs/>
          <w:sz w:val="20"/>
          <w:szCs w:val="20"/>
        </w:rPr>
        <w:t xml:space="preserve">         обеспечивает защиту объекта (не обеспечивает)</w:t>
      </w:r>
    </w:p>
    <w:p w:rsidR="00447734" w:rsidRDefault="00447734" w:rsidP="00C412B2">
      <w:pPr>
        <w:spacing w:line="276" w:lineRule="auto"/>
        <w:rPr>
          <w:iCs/>
        </w:rPr>
      </w:pP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м) размещение на объекте наглядных пособий о порядке действий работников, обучающихся и иных лиц в случае чрезвычайных ситуаций </w:t>
      </w:r>
      <w:r>
        <w:rPr>
          <w:iCs/>
          <w:u w:val="single"/>
        </w:rPr>
        <w:t>имеется</w:t>
      </w:r>
      <w:r>
        <w:rPr>
          <w:iCs/>
        </w:rPr>
        <w:t>;</w:t>
      </w:r>
    </w:p>
    <w:p w:rsidR="00447734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(имеется, не имеется)</w:t>
      </w:r>
    </w:p>
    <w:p w:rsidR="00447734" w:rsidRPr="00543E7D" w:rsidRDefault="00447734" w:rsidP="00543E7D">
      <w:pPr>
        <w:spacing w:line="276" w:lineRule="auto"/>
        <w:ind w:firstLine="709"/>
        <w:rPr>
          <w:iCs/>
          <w:sz w:val="24"/>
          <w:szCs w:val="24"/>
        </w:rPr>
      </w:pPr>
      <w:r w:rsidRPr="002737BE">
        <w:rPr>
          <w:iCs/>
        </w:rPr>
        <w:t>н) наличие  системы оповещения и управления эвакуацией</w:t>
      </w:r>
      <w:r>
        <w:rPr>
          <w:iCs/>
        </w:rPr>
        <w:t xml:space="preserve"> </w:t>
      </w:r>
      <w:r w:rsidRPr="00184091">
        <w:rPr>
          <w:iCs/>
          <w:u w:val="single"/>
        </w:rPr>
        <w:t>не имеется</w:t>
      </w:r>
      <w:r>
        <w:rPr>
          <w:iCs/>
          <w:sz w:val="24"/>
          <w:szCs w:val="24"/>
        </w:rPr>
        <w:t xml:space="preserve"> </w:t>
      </w:r>
      <w:r>
        <w:rPr>
          <w:iCs/>
          <w:sz w:val="32"/>
          <w:szCs w:val="32"/>
        </w:rPr>
        <w:t xml:space="preserve">; </w:t>
      </w:r>
      <w:r w:rsidRPr="00857A82">
        <w:rPr>
          <w:iCs/>
          <w:sz w:val="20"/>
          <w:szCs w:val="20"/>
        </w:rPr>
        <w:t>имеется (не имеется)</w:t>
      </w:r>
    </w:p>
    <w:p w:rsidR="00447734" w:rsidRPr="001112EE" w:rsidRDefault="00447734" w:rsidP="00C412B2">
      <w:pPr>
        <w:spacing w:line="276" w:lineRule="auto"/>
        <w:ind w:firstLine="709"/>
        <w:rPr>
          <w:iCs/>
          <w:u w:val="single"/>
        </w:rPr>
      </w:pPr>
      <w:r w:rsidRPr="00D60D97">
        <w:rPr>
          <w:iCs/>
        </w:rPr>
        <w:t xml:space="preserve">о) проведение практических занятий (тренировок) с участниками образовательного процесса </w:t>
      </w:r>
      <w:r>
        <w:rPr>
          <w:iCs/>
          <w:u w:val="single"/>
        </w:rPr>
        <w:t>проводятся</w:t>
      </w:r>
    </w:p>
    <w:p w:rsidR="00447734" w:rsidRPr="00D60D97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60D97">
        <w:rPr>
          <w:iCs/>
          <w:sz w:val="20"/>
          <w:szCs w:val="20"/>
        </w:rPr>
        <w:t>проводятся (не проводятся)</w:t>
      </w:r>
    </w:p>
    <w:p w:rsidR="00447734" w:rsidRPr="001112EE" w:rsidRDefault="00447734" w:rsidP="00C412B2">
      <w:pPr>
        <w:spacing w:line="276" w:lineRule="auto"/>
        <w:jc w:val="center"/>
        <w:rPr>
          <w:iCs/>
          <w:u w:val="single"/>
        </w:rPr>
      </w:pPr>
      <w:r>
        <w:rPr>
          <w:iCs/>
          <w:u w:val="single"/>
        </w:rPr>
        <w:t>1 раз в квартал</w:t>
      </w:r>
    </w:p>
    <w:p w:rsidR="00447734" w:rsidRDefault="00447734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указать их периодичность</w:t>
      </w:r>
    </w:p>
    <w:p w:rsidR="00447734" w:rsidRDefault="00447734" w:rsidP="00C412B2">
      <w:pPr>
        <w:spacing w:line="276" w:lineRule="auto"/>
        <w:rPr>
          <w:iCs/>
        </w:rPr>
      </w:pPr>
      <w:r>
        <w:rPr>
          <w:iCs/>
          <w:sz w:val="20"/>
          <w:szCs w:val="20"/>
        </w:rPr>
        <w:tab/>
      </w:r>
      <w:r w:rsidRPr="00A75965">
        <w:rPr>
          <w:iCs/>
        </w:rPr>
        <w:t>п) наличие металло</w:t>
      </w:r>
      <w:r>
        <w:rPr>
          <w:iCs/>
        </w:rPr>
        <w:t xml:space="preserve">искателей </w:t>
      </w:r>
      <w:r>
        <w:rPr>
          <w:iCs/>
          <w:u w:val="single"/>
        </w:rPr>
        <w:t xml:space="preserve"> 0 шт.</w:t>
      </w:r>
    </w:p>
    <w:p w:rsidR="00447734" w:rsidRPr="00A75965" w:rsidRDefault="00447734" w:rsidP="00C412B2">
      <w:pPr>
        <w:spacing w:line="276" w:lineRule="auto"/>
        <w:rPr>
          <w:iCs/>
          <w:sz w:val="20"/>
          <w:szCs w:val="2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A75965">
        <w:rPr>
          <w:iCs/>
          <w:sz w:val="20"/>
          <w:szCs w:val="20"/>
        </w:rPr>
        <w:t>указать тип (арочный, ручной)</w:t>
      </w:r>
      <w:r>
        <w:rPr>
          <w:iCs/>
          <w:sz w:val="20"/>
          <w:szCs w:val="20"/>
        </w:rPr>
        <w:t>, в количестве, ед.)</w:t>
      </w:r>
    </w:p>
    <w:p w:rsidR="00447734" w:rsidRPr="00DB512D" w:rsidRDefault="00447734" w:rsidP="00C412B2">
      <w:pPr>
        <w:spacing w:line="276" w:lineRule="auto"/>
        <w:ind w:firstLine="709"/>
        <w:rPr>
          <w:iCs/>
        </w:rPr>
      </w:pPr>
      <w:r w:rsidRPr="00DB512D">
        <w:rPr>
          <w:iCs/>
        </w:rPr>
        <w:t>р) обеспечение объекта контрольно-пропускными пунктами</w:t>
      </w:r>
      <w:r>
        <w:rPr>
          <w:iCs/>
        </w:rPr>
        <w:t xml:space="preserve"> </w:t>
      </w:r>
      <w:r>
        <w:rPr>
          <w:iCs/>
          <w:u w:val="single"/>
        </w:rPr>
        <w:t>не имеется</w:t>
      </w:r>
    </w:p>
    <w:p w:rsidR="00447734" w:rsidRPr="002737BE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  <w:t>(имеется (не имеется), в кол-ве)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 w:rsidRPr="00DB512D">
        <w:rPr>
          <w:iCs/>
        </w:rPr>
        <w:t>с) оснащение въезда на территорию объекта воротами, обеспечивающими жесткую фиксацию</w:t>
      </w:r>
      <w:r>
        <w:rPr>
          <w:iCs/>
        </w:rPr>
        <w:t xml:space="preserve"> не </w:t>
      </w:r>
      <w:r>
        <w:rPr>
          <w:iCs/>
          <w:u w:val="single"/>
        </w:rPr>
        <w:t>имеется</w:t>
      </w:r>
    </w:p>
    <w:p w:rsidR="00447734" w:rsidRPr="00DB512D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B512D">
        <w:rPr>
          <w:iCs/>
          <w:sz w:val="20"/>
          <w:szCs w:val="20"/>
        </w:rPr>
        <w:t>имеется (не имеется)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Основные </w:t>
      </w:r>
      <w:r w:rsidRPr="00605155">
        <w:rPr>
          <w:rFonts w:ascii="Times New Roman" w:hAnsi="Times New Roman"/>
          <w:sz w:val="28"/>
          <w:szCs w:val="28"/>
        </w:rPr>
        <w:t>недостатки:</w:t>
      </w:r>
      <w:r>
        <w:rPr>
          <w:rFonts w:ascii="Times New Roman" w:hAnsi="Times New Roman"/>
          <w:sz w:val="28"/>
          <w:szCs w:val="28"/>
        </w:rPr>
        <w:t xml:space="preserve"> _________________________________________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______________________________________________________________________________________________________________________________________.</w:t>
      </w:r>
    </w:p>
    <w:p w:rsidR="00447734" w:rsidRDefault="00447734" w:rsidP="00C412B2">
      <w:pPr>
        <w:spacing w:line="276" w:lineRule="auto"/>
        <w:ind w:firstLine="709"/>
        <w:rPr>
          <w:b/>
          <w:iCs/>
        </w:rPr>
      </w:pPr>
    </w:p>
    <w:p w:rsidR="00447734" w:rsidRDefault="00447734" w:rsidP="00C412B2">
      <w:pPr>
        <w:spacing w:line="276" w:lineRule="auto"/>
        <w:ind w:firstLine="709"/>
        <w:rPr>
          <w:iCs/>
        </w:rPr>
      </w:pPr>
      <w:r w:rsidRPr="00EC751A">
        <w:rPr>
          <w:b/>
          <w:iCs/>
        </w:rPr>
        <w:t>15. Обеспечение пожарной безопасности организации</w:t>
      </w:r>
      <w:r>
        <w:rPr>
          <w:b/>
          <w:iCs/>
        </w:rPr>
        <w:t xml:space="preserve"> </w:t>
      </w:r>
      <w:r>
        <w:rPr>
          <w:iCs/>
          <w:u w:val="single"/>
        </w:rPr>
        <w:t>соответствует</w:t>
      </w:r>
      <w:r>
        <w:rPr>
          <w:iCs/>
        </w:rPr>
        <w:t xml:space="preserve"> нормативным требованиям:</w:t>
      </w:r>
    </w:p>
    <w:p w:rsidR="00447734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</w:t>
      </w:r>
      <w:r>
        <w:rPr>
          <w:iCs/>
          <w:sz w:val="20"/>
          <w:szCs w:val="20"/>
        </w:rPr>
        <w:tab/>
      </w:r>
      <w:r w:rsidRPr="009B097F">
        <w:rPr>
          <w:iCs/>
          <w:sz w:val="20"/>
          <w:szCs w:val="20"/>
        </w:rPr>
        <w:t>(соответствует, не соответствует)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а) Органами Государственного пожарного надзора в 2023 году проверка состояние пожарной безопасности </w:t>
      </w:r>
      <w:r>
        <w:rPr>
          <w:iCs/>
          <w:u w:val="single"/>
        </w:rPr>
        <w:t>в 2023 году не  проводилась</w:t>
      </w:r>
      <w:r>
        <w:rPr>
          <w:iCs/>
        </w:rPr>
        <w:t>,</w:t>
      </w:r>
    </w:p>
    <w:p w:rsidR="00447734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</w:rPr>
        <w:t xml:space="preserve">                                                                     </w:t>
      </w:r>
      <w:r w:rsidRPr="00AF4B40">
        <w:rPr>
          <w:iCs/>
          <w:sz w:val="20"/>
          <w:szCs w:val="20"/>
        </w:rPr>
        <w:t>(проводилась, не проводилась)</w:t>
      </w:r>
    </w:p>
    <w:p w:rsidR="00447734" w:rsidRPr="00AF4B40" w:rsidRDefault="00447734" w:rsidP="00C412B2">
      <w:pPr>
        <w:spacing w:line="276" w:lineRule="auto"/>
        <w:rPr>
          <w:iCs/>
        </w:rPr>
      </w:pPr>
      <w:r w:rsidRPr="00AF4B40">
        <w:rPr>
          <w:iCs/>
        </w:rPr>
        <w:t>_____</w:t>
      </w:r>
      <w:r>
        <w:rPr>
          <w:iCs/>
        </w:rPr>
        <w:t>__</w:t>
      </w:r>
      <w:r w:rsidRPr="00AF4B40">
        <w:rPr>
          <w:iCs/>
        </w:rPr>
        <w:t>_________________________________</w:t>
      </w:r>
      <w:r>
        <w:rPr>
          <w:iCs/>
        </w:rPr>
        <w:t>___________________________.</w:t>
      </w:r>
    </w:p>
    <w:p w:rsidR="00447734" w:rsidRDefault="00447734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</w:t>
      </w:r>
      <w:r w:rsidRPr="00237219">
        <w:rPr>
          <w:iCs/>
          <w:sz w:val="20"/>
          <w:szCs w:val="20"/>
        </w:rPr>
        <w:t xml:space="preserve">(Номер и дата акта, </w:t>
      </w:r>
      <w:r>
        <w:rPr>
          <w:iCs/>
          <w:sz w:val="20"/>
          <w:szCs w:val="20"/>
        </w:rPr>
        <w:t>наименование организации, проводившей проверку)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>Результаты проверки _________________________________ и предписания _______________________________________________________;</w:t>
      </w:r>
    </w:p>
    <w:p w:rsidR="00447734" w:rsidRDefault="00447734" w:rsidP="00C412B2">
      <w:pPr>
        <w:spacing w:line="276" w:lineRule="auto"/>
        <w:ind w:firstLine="709"/>
      </w:pPr>
      <w:r>
        <w:t xml:space="preserve">б) требования пожарной безопасности </w:t>
      </w:r>
      <w:r>
        <w:rPr>
          <w:u w:val="single"/>
        </w:rPr>
        <w:t>выполняются</w:t>
      </w:r>
      <w:r>
        <w:t>;</w:t>
      </w:r>
    </w:p>
    <w:p w:rsidR="00447734" w:rsidRDefault="00447734" w:rsidP="00C412B2">
      <w:pPr>
        <w:spacing w:line="276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</w:t>
      </w:r>
      <w:r w:rsidRPr="00E13972">
        <w:rPr>
          <w:sz w:val="20"/>
          <w:szCs w:val="20"/>
        </w:rPr>
        <w:t>(выполняются, не выполняются)</w:t>
      </w:r>
    </w:p>
    <w:p w:rsidR="00447734" w:rsidRDefault="00447734" w:rsidP="00C412B2">
      <w:pPr>
        <w:spacing w:line="276" w:lineRule="auto"/>
        <w:ind w:firstLine="709"/>
      </w:pPr>
      <w:r>
        <w:t>в</w:t>
      </w:r>
      <w:r w:rsidRPr="00E13972">
        <w:t xml:space="preserve">) </w:t>
      </w:r>
      <w:r>
        <w:t xml:space="preserve">системой пожарной сигнализации объекты организации </w:t>
      </w:r>
      <w:r>
        <w:rPr>
          <w:u w:val="single"/>
        </w:rPr>
        <w:t>оборудованы</w:t>
      </w:r>
      <w:r>
        <w:t xml:space="preserve">, </w:t>
      </w:r>
    </w:p>
    <w:p w:rsidR="00447734" w:rsidRPr="00DA13AD" w:rsidRDefault="00447734" w:rsidP="00C412B2">
      <w:pPr>
        <w:spacing w:line="276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(</w:t>
      </w:r>
      <w:r w:rsidRPr="001E5E62">
        <w:rPr>
          <w:sz w:val="20"/>
          <w:szCs w:val="20"/>
        </w:rPr>
        <w:t>оборудованы, не оборудованы)</w:t>
      </w:r>
    </w:p>
    <w:p w:rsidR="00447734" w:rsidRDefault="00447734" w:rsidP="00C412B2">
      <w:pPr>
        <w:spacing w:line="276" w:lineRule="auto"/>
        <w:ind w:firstLine="709"/>
      </w:pPr>
      <w:r>
        <w:t xml:space="preserve">г) в организации установлена  </w:t>
      </w:r>
      <w:r>
        <w:rPr>
          <w:u w:val="single"/>
        </w:rPr>
        <w:t>«Сигнал-20»</w:t>
      </w:r>
      <w:r>
        <w:t xml:space="preserve">, </w:t>
      </w:r>
    </w:p>
    <w:p w:rsidR="00447734" w:rsidRPr="00B74C01" w:rsidRDefault="00447734" w:rsidP="00C412B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</w:t>
      </w:r>
      <w:r w:rsidRPr="00992CF5">
        <w:rPr>
          <w:sz w:val="20"/>
          <w:szCs w:val="20"/>
        </w:rPr>
        <w:t>(тип (вид) пожарной сигнализации)</w:t>
      </w:r>
    </w:p>
    <w:p w:rsidR="00447734" w:rsidRDefault="00447734" w:rsidP="00C412B2">
      <w:pPr>
        <w:spacing w:line="276" w:lineRule="auto"/>
        <w:ind w:firstLine="709"/>
      </w:pPr>
      <w:r>
        <w:t xml:space="preserve">обеспечивающая </w:t>
      </w:r>
      <w:r>
        <w:rPr>
          <w:u w:val="single"/>
        </w:rPr>
        <w:t xml:space="preserve"> оповещение о пожаре</w:t>
      </w:r>
      <w:r>
        <w:t>;</w:t>
      </w:r>
    </w:p>
    <w:p w:rsidR="00447734" w:rsidRDefault="00447734" w:rsidP="00C412B2">
      <w:pPr>
        <w:spacing w:line="276" w:lineRule="auto"/>
        <w:jc w:val="center"/>
        <w:rPr>
          <w:sz w:val="20"/>
          <w:szCs w:val="20"/>
        </w:rPr>
      </w:pPr>
      <w:r w:rsidRPr="00287954">
        <w:rPr>
          <w:sz w:val="20"/>
          <w:szCs w:val="20"/>
        </w:rPr>
        <w:t>(описание заданного вида извещения о пожаре и (или) выдачи команд на</w:t>
      </w:r>
      <w:r>
        <w:rPr>
          <w:sz w:val="20"/>
          <w:szCs w:val="20"/>
        </w:rPr>
        <w:t xml:space="preserve"> </w:t>
      </w:r>
      <w:r w:rsidRPr="00287954">
        <w:rPr>
          <w:sz w:val="20"/>
          <w:szCs w:val="20"/>
        </w:rPr>
        <w:t>включение</w:t>
      </w:r>
      <w:r>
        <w:rPr>
          <w:sz w:val="20"/>
          <w:szCs w:val="20"/>
        </w:rPr>
        <w:t xml:space="preserve"> автоматических установок пожаротушения)</w:t>
      </w:r>
    </w:p>
    <w:p w:rsidR="00447734" w:rsidRDefault="00447734" w:rsidP="00C412B2">
      <w:pPr>
        <w:spacing w:line="276" w:lineRule="auto"/>
        <w:ind w:firstLine="708"/>
      </w:pPr>
      <w:r>
        <w:t>д) пожарная сигнализация находится _</w:t>
      </w:r>
      <w:r>
        <w:rPr>
          <w:u w:val="single"/>
        </w:rPr>
        <w:t>в рабочем состоянии</w:t>
      </w:r>
      <w:r>
        <w:t>;</w:t>
      </w:r>
    </w:p>
    <w:p w:rsidR="00447734" w:rsidRPr="00287954" w:rsidRDefault="00447734" w:rsidP="00C412B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в рабочем (нерабочем) состоянии</w:t>
      </w:r>
    </w:p>
    <w:p w:rsidR="00447734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здания и объекты организации системами противодымной защиты;</w:t>
      </w:r>
    </w:p>
    <w:p w:rsidR="00447734" w:rsidRPr="00C0094B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</w:t>
      </w:r>
      <w:r w:rsidRPr="007B3498">
        <w:rPr>
          <w:rFonts w:ascii="Times New Roman" w:hAnsi="Times New Roman"/>
        </w:rPr>
        <w:t xml:space="preserve">(оборудованы, </w:t>
      </w:r>
      <w:r w:rsidRPr="004A2E1E">
        <w:rPr>
          <w:rFonts w:ascii="Times New Roman" w:hAnsi="Times New Roman"/>
          <w:u w:val="single"/>
        </w:rPr>
        <w:t>не оборудованы</w:t>
      </w:r>
      <w:r w:rsidRPr="007B3498">
        <w:rPr>
          <w:rFonts w:ascii="Times New Roman" w:hAnsi="Times New Roman"/>
        </w:rPr>
        <w:t>)</w:t>
      </w:r>
    </w:p>
    <w:p w:rsidR="00447734" w:rsidRDefault="00447734" w:rsidP="00C412B2">
      <w:pPr>
        <w:spacing w:line="276" w:lineRule="auto"/>
        <w:ind w:left="4395" w:hanging="3686"/>
        <w:rPr>
          <w:sz w:val="20"/>
          <w:szCs w:val="20"/>
        </w:rPr>
      </w:pPr>
      <w:r>
        <w:t xml:space="preserve">ж) система передачи извещений о пожаре  </w:t>
      </w:r>
      <w:r>
        <w:rPr>
          <w:u w:val="single"/>
        </w:rPr>
        <w:t>обеспечивает</w:t>
      </w:r>
      <w:r>
        <w:t xml:space="preserve">                                        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447734" w:rsidRPr="00B35815" w:rsidRDefault="00447734" w:rsidP="00C412B2">
      <w:pPr>
        <w:spacing w:line="276" w:lineRule="auto"/>
      </w:pPr>
      <w:r>
        <w:t>автоматизированную передачу по каналам связи и</w:t>
      </w:r>
      <w:r w:rsidRPr="00CF35A3">
        <w:t>звещений о пожаре</w:t>
      </w:r>
      <w:r>
        <w:t xml:space="preserve"> без участия персонала;</w:t>
      </w:r>
    </w:p>
    <w:p w:rsidR="00447734" w:rsidRDefault="00447734" w:rsidP="00C412B2">
      <w:pPr>
        <w:pStyle w:val="11"/>
        <w:spacing w:line="276" w:lineRule="auto"/>
        <w:jc w:val="both"/>
        <w:rPr>
          <w:sz w:val="20"/>
          <w:szCs w:val="20"/>
        </w:rPr>
      </w:pPr>
      <w:r>
        <w:tab/>
        <w:t xml:space="preserve">з) система противопожарной защиты и эвакуации обеспечивает </w:t>
      </w:r>
      <w:r w:rsidRPr="00B35815">
        <w:t xml:space="preserve">защиту людей и имущества </w:t>
      </w:r>
      <w:r>
        <w:t xml:space="preserve">  </w:t>
      </w:r>
      <w:r>
        <w:rPr>
          <w:u w:val="single"/>
        </w:rPr>
        <w:t>обеспечивает</w:t>
      </w:r>
      <w:r w:rsidRPr="00B35815">
        <w:t xml:space="preserve"> </w:t>
      </w:r>
      <w:r>
        <w:t xml:space="preserve">  </w:t>
      </w:r>
      <w:r w:rsidRPr="00B35815">
        <w:t>от воздействия опасных факторов</w:t>
      </w:r>
      <w:r>
        <w:rPr>
          <w:sz w:val="20"/>
          <w:szCs w:val="20"/>
        </w:rPr>
        <w:t xml:space="preserve">                                                  </w:t>
      </w:r>
    </w:p>
    <w:p w:rsidR="00447734" w:rsidRDefault="00447734" w:rsidP="00C412B2">
      <w:pPr>
        <w:pStyle w:val="11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447734" w:rsidRDefault="00447734" w:rsidP="00C412B2">
      <w:pPr>
        <w:pStyle w:val="11"/>
        <w:spacing w:line="276" w:lineRule="auto"/>
        <w:jc w:val="both"/>
      </w:pPr>
      <w:r w:rsidRPr="00B35815">
        <w:t>пожара</w:t>
      </w:r>
      <w:r w:rsidRPr="00B74C01">
        <w:t xml:space="preserve">. </w:t>
      </w:r>
      <w:r>
        <w:rPr>
          <w:sz w:val="20"/>
          <w:szCs w:val="20"/>
        </w:rPr>
        <w:t xml:space="preserve">                                                 </w:t>
      </w:r>
    </w:p>
    <w:p w:rsidR="00447734" w:rsidRDefault="00447734" w:rsidP="00C412B2">
      <w:pPr>
        <w:pStyle w:val="11"/>
        <w:spacing w:line="276" w:lineRule="auto"/>
        <w:rPr>
          <w:u w:val="single"/>
        </w:rPr>
      </w:pPr>
      <w:r>
        <w:t xml:space="preserve">             Состояние эвакуационных путей и выходов </w:t>
      </w:r>
      <w:r>
        <w:rPr>
          <w:u w:val="single"/>
        </w:rPr>
        <w:t>обеспечивает</w:t>
      </w:r>
    </w:p>
    <w:p w:rsidR="00447734" w:rsidRPr="00527A51" w:rsidRDefault="00447734" w:rsidP="00C412B2">
      <w:pPr>
        <w:pStyle w:val="11"/>
        <w:spacing w:line="276" w:lineRule="auto"/>
        <w:jc w:val="right"/>
        <w:rPr>
          <w:sz w:val="20"/>
          <w:szCs w:val="20"/>
        </w:rPr>
      </w:pPr>
      <w:r>
        <w:t xml:space="preserve">            </w:t>
      </w:r>
      <w:r w:rsidRPr="00527A51">
        <w:rPr>
          <w:sz w:val="20"/>
          <w:szCs w:val="20"/>
        </w:rPr>
        <w:t>(обеспечивает, не обеспечивает)</w:t>
      </w:r>
    </w:p>
    <w:p w:rsidR="00447734" w:rsidRDefault="00447734" w:rsidP="00C412B2">
      <w:pPr>
        <w:pStyle w:val="11"/>
        <w:spacing w:line="276" w:lineRule="auto"/>
        <w:rPr>
          <w:u w:val="single"/>
        </w:rPr>
      </w:pPr>
      <w:r>
        <w:t>беспрепятственную эвакуацию</w:t>
      </w:r>
      <w:r>
        <w:rPr>
          <w:sz w:val="20"/>
          <w:szCs w:val="20"/>
        </w:rPr>
        <w:t xml:space="preserve"> </w:t>
      </w:r>
      <w:r>
        <w:t>обучающихся</w:t>
      </w:r>
      <w:r>
        <w:rPr>
          <w:sz w:val="20"/>
          <w:szCs w:val="20"/>
        </w:rPr>
        <w:t xml:space="preserve"> </w:t>
      </w:r>
      <w:r>
        <w:t xml:space="preserve">и персонала в безопасные зоны. </w:t>
      </w:r>
      <w:r>
        <w:tab/>
        <w:t xml:space="preserve">Поэтажные планы эвакуации </w:t>
      </w:r>
      <w:r>
        <w:rPr>
          <w:u w:val="single"/>
        </w:rPr>
        <w:t>разработаны</w:t>
      </w:r>
    </w:p>
    <w:p w:rsidR="00447734" w:rsidRDefault="00447734" w:rsidP="00C412B2">
      <w:pPr>
        <w:pStyle w:val="11"/>
        <w:spacing w:line="276" w:lineRule="auto"/>
      </w:pPr>
      <w:r w:rsidRPr="00B74C01">
        <w:t xml:space="preserve">                                            </w:t>
      </w:r>
      <w:r w:rsidRPr="00B74C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разработаны (не разработаны)</w:t>
      </w:r>
    </w:p>
    <w:p w:rsidR="00447734" w:rsidRDefault="00447734" w:rsidP="00C412B2">
      <w:pPr>
        <w:spacing w:line="276" w:lineRule="auto"/>
        <w:rPr>
          <w:iCs/>
          <w:sz w:val="20"/>
          <w:szCs w:val="20"/>
        </w:rPr>
      </w:pPr>
      <w:r>
        <w:tab/>
        <w:t xml:space="preserve">Ответственные за противопожарное состояние помещений </w:t>
      </w:r>
      <w:r>
        <w:rPr>
          <w:u w:val="single"/>
        </w:rPr>
        <w:t>назначены</w:t>
      </w:r>
      <w:r>
        <w:rPr>
          <w:iCs/>
          <w:sz w:val="20"/>
          <w:szCs w:val="20"/>
        </w:rPr>
        <w:t xml:space="preserve">  </w:t>
      </w:r>
    </w:p>
    <w:p w:rsidR="00447734" w:rsidRDefault="00447734" w:rsidP="00C412B2">
      <w:pPr>
        <w:spacing w:line="276" w:lineRule="auto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>(назначены</w:t>
      </w:r>
      <w:r w:rsidRPr="009B097F">
        <w:rPr>
          <w:iCs/>
          <w:sz w:val="20"/>
          <w:szCs w:val="20"/>
        </w:rPr>
        <w:t xml:space="preserve">, не </w:t>
      </w:r>
      <w:r>
        <w:rPr>
          <w:iCs/>
          <w:sz w:val="20"/>
          <w:szCs w:val="20"/>
        </w:rPr>
        <w:t>назначены</w:t>
      </w:r>
      <w:r w:rsidRPr="009B097F">
        <w:rPr>
          <w:iCs/>
          <w:sz w:val="20"/>
          <w:szCs w:val="20"/>
        </w:rPr>
        <w:t>)</w:t>
      </w:r>
    </w:p>
    <w:p w:rsidR="00447734" w:rsidRPr="009C1453" w:rsidRDefault="00447734" w:rsidP="00C412B2">
      <w:pPr>
        <w:spacing w:line="276" w:lineRule="auto"/>
        <w:jc w:val="center"/>
        <w:rPr>
          <w:iCs/>
        </w:rPr>
      </w:pPr>
      <w:r>
        <w:rPr>
          <w:iCs/>
          <w:u w:val="single"/>
        </w:rPr>
        <w:t>п</w:t>
      </w:r>
      <w:r w:rsidRPr="009C1453">
        <w:rPr>
          <w:iCs/>
          <w:u w:val="single"/>
        </w:rPr>
        <w:t>риказ по ОУ от 0</w:t>
      </w:r>
      <w:r>
        <w:rPr>
          <w:iCs/>
          <w:u w:val="single"/>
        </w:rPr>
        <w:t>4</w:t>
      </w:r>
      <w:r w:rsidRPr="009C1453">
        <w:rPr>
          <w:iCs/>
          <w:u w:val="single"/>
        </w:rPr>
        <w:t>.08.202</w:t>
      </w:r>
      <w:r>
        <w:rPr>
          <w:iCs/>
          <w:u w:val="single"/>
        </w:rPr>
        <w:t>2</w:t>
      </w:r>
      <w:r w:rsidRPr="009C1453">
        <w:rPr>
          <w:iCs/>
          <w:u w:val="single"/>
        </w:rPr>
        <w:t xml:space="preserve"> г. № </w:t>
      </w:r>
      <w:r>
        <w:rPr>
          <w:iCs/>
          <w:u w:val="single"/>
        </w:rPr>
        <w:t>140</w:t>
      </w:r>
      <w:r w:rsidRPr="009C1453">
        <w:rPr>
          <w:iCs/>
          <w:u w:val="single"/>
        </w:rPr>
        <w:t>-ОД</w:t>
      </w:r>
      <w:r w:rsidRPr="009C1453">
        <w:rPr>
          <w:iCs/>
        </w:rPr>
        <w:t>;</w:t>
      </w:r>
    </w:p>
    <w:p w:rsidR="00447734" w:rsidRPr="0022012E" w:rsidRDefault="00447734" w:rsidP="00C412B2">
      <w:pPr>
        <w:spacing w:line="276" w:lineRule="auto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>указать номер и дату приказа</w:t>
      </w:r>
    </w:p>
    <w:p w:rsidR="00447734" w:rsidRPr="0022012E" w:rsidRDefault="00447734" w:rsidP="00C412B2">
      <w:pPr>
        <w:pStyle w:val="11"/>
        <w:spacing w:line="276" w:lineRule="auto"/>
        <w:ind w:firstLine="708"/>
      </w:pPr>
      <w:r>
        <w:t xml:space="preserve">и) проверка состояния изоляции электросети и заземления оборудования </w:t>
      </w:r>
    </w:p>
    <w:p w:rsidR="00447734" w:rsidRDefault="00447734" w:rsidP="00C412B2">
      <w:pPr>
        <w:pStyle w:val="11"/>
        <w:spacing w:line="276" w:lineRule="auto"/>
      </w:pPr>
      <w:r>
        <w:rPr>
          <w:u w:val="single"/>
        </w:rPr>
        <w:t>проводилась</w:t>
      </w:r>
      <w:r>
        <w:t xml:space="preserve">  </w:t>
      </w:r>
    </w:p>
    <w:p w:rsidR="00447734" w:rsidRDefault="00447734" w:rsidP="00C412B2">
      <w:pPr>
        <w:pStyle w:val="11"/>
        <w:spacing w:line="276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>п</w:t>
      </w:r>
      <w:r w:rsidRPr="002C5007">
        <w:rPr>
          <w:sz w:val="20"/>
          <w:szCs w:val="20"/>
        </w:rPr>
        <w:t>роводилась</w:t>
      </w:r>
      <w:r>
        <w:rPr>
          <w:sz w:val="20"/>
          <w:szCs w:val="20"/>
        </w:rPr>
        <w:t xml:space="preserve"> (</w:t>
      </w:r>
      <w:r w:rsidRPr="002C5007">
        <w:rPr>
          <w:sz w:val="20"/>
          <w:szCs w:val="20"/>
        </w:rPr>
        <w:t>не проводилась)</w:t>
      </w:r>
      <w:r>
        <w:rPr>
          <w:sz w:val="20"/>
          <w:szCs w:val="20"/>
        </w:rPr>
        <w:t>, указать дату</w:t>
      </w:r>
    </w:p>
    <w:p w:rsidR="00447734" w:rsidRPr="007441EB" w:rsidRDefault="00447734" w:rsidP="00E277C7">
      <w:pPr>
        <w:pStyle w:val="11"/>
        <w:spacing w:line="276" w:lineRule="auto"/>
      </w:pPr>
      <w:r>
        <w:t xml:space="preserve">Результаты проверки </w:t>
      </w:r>
      <w:r>
        <w:rPr>
          <w:u w:val="single"/>
        </w:rPr>
        <w:t>с</w:t>
      </w:r>
      <w:r w:rsidRPr="00E277C7">
        <w:rPr>
          <w:u w:val="single"/>
        </w:rPr>
        <w:t>остояние электропроводки соответствует</w:t>
      </w:r>
    </w:p>
    <w:p w:rsidR="00447734" w:rsidRDefault="00447734" w:rsidP="00C412B2">
      <w:pPr>
        <w:pStyle w:val="11"/>
        <w:spacing w:line="276" w:lineRule="auto"/>
        <w:ind w:left="2124" w:firstLine="708"/>
      </w:pPr>
      <w:r w:rsidRPr="007441EB">
        <w:rPr>
          <w:sz w:val="20"/>
          <w:szCs w:val="20"/>
          <w:u w:val="single"/>
        </w:rPr>
        <w:t>Состояние электропроводки соответствует</w:t>
      </w:r>
      <w:r>
        <w:rPr>
          <w:sz w:val="20"/>
          <w:szCs w:val="20"/>
        </w:rPr>
        <w:t xml:space="preserve"> (не соответствует) требованиям</w:t>
      </w:r>
      <w:r>
        <w:t xml:space="preserve"> </w:t>
      </w:r>
    </w:p>
    <w:p w:rsidR="00447734" w:rsidRDefault="00447734" w:rsidP="00C412B2">
      <w:pPr>
        <w:pStyle w:val="11"/>
        <w:spacing w:line="276" w:lineRule="auto"/>
      </w:pPr>
      <w:r>
        <w:t>Протокол 1/20 от 10.07.</w:t>
      </w:r>
      <w:r w:rsidRPr="007A11C5">
        <w:t>2023, выдан электротехнической лабораторией ИП «Прокушкин А.В.»</w:t>
      </w:r>
    </w:p>
    <w:p w:rsidR="00447734" w:rsidRPr="00F25703" w:rsidRDefault="00447734" w:rsidP="00C412B2">
      <w:pPr>
        <w:pStyle w:val="11"/>
        <w:spacing w:line="276" w:lineRule="auto"/>
      </w:pPr>
      <w:r>
        <w:rPr>
          <w:sz w:val="20"/>
          <w:szCs w:val="20"/>
        </w:rPr>
        <w:t xml:space="preserve">                                                </w:t>
      </w:r>
      <w:r w:rsidRPr="002C5007">
        <w:rPr>
          <w:sz w:val="20"/>
          <w:szCs w:val="20"/>
        </w:rPr>
        <w:t>наименование ор</w:t>
      </w:r>
      <w:r>
        <w:rPr>
          <w:sz w:val="20"/>
          <w:szCs w:val="20"/>
        </w:rPr>
        <w:t xml:space="preserve">ганизации, проводившей проверку 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к) проведение инструктажей и занятий по пожарной безопасности, а также тренировок по действиям при пожаре </w:t>
      </w:r>
      <w:r>
        <w:rPr>
          <w:iCs/>
          <w:u w:val="single"/>
        </w:rPr>
        <w:t>организовано</w:t>
      </w:r>
    </w:p>
    <w:p w:rsidR="00447734" w:rsidRDefault="00447734" w:rsidP="00C412B2">
      <w:pPr>
        <w:spacing w:line="276" w:lineRule="auto"/>
        <w:ind w:firstLine="709"/>
        <w:jc w:val="center"/>
        <w:rPr>
          <w:iCs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организовано (не </w:t>
      </w:r>
      <w:r w:rsidRPr="009C4DAB">
        <w:rPr>
          <w:iCs/>
          <w:sz w:val="20"/>
          <w:szCs w:val="20"/>
        </w:rPr>
        <w:t>о</w:t>
      </w:r>
      <w:r>
        <w:rPr>
          <w:iCs/>
          <w:sz w:val="20"/>
          <w:szCs w:val="20"/>
        </w:rPr>
        <w:t xml:space="preserve">рганизовано, </w:t>
      </w:r>
    </w:p>
    <w:p w:rsidR="00447734" w:rsidRPr="00CD6E1B" w:rsidRDefault="00447734" w:rsidP="00C412B2">
      <w:pPr>
        <w:spacing w:line="276" w:lineRule="auto"/>
        <w:ind w:firstLine="709"/>
        <w:jc w:val="center"/>
        <w:rPr>
          <w:iCs/>
          <w:sz w:val="20"/>
          <w:szCs w:val="20"/>
        </w:rPr>
      </w:pPr>
      <w:r>
        <w:rPr>
          <w:iCs/>
        </w:rPr>
        <w:t>1раз в квартал</w:t>
      </w:r>
    </w:p>
    <w:p w:rsidR="00447734" w:rsidRDefault="00447734" w:rsidP="00C412B2">
      <w:pPr>
        <w:spacing w:line="276" w:lineRule="auto"/>
        <w:ind w:firstLine="709"/>
        <w:jc w:val="center"/>
        <w:rPr>
          <w:iCs/>
        </w:rPr>
      </w:pPr>
      <w:r>
        <w:rPr>
          <w:iCs/>
          <w:sz w:val="20"/>
          <w:szCs w:val="20"/>
        </w:rPr>
        <w:t>указать периодичность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>В ходе приемки выявлены (не выявлены) нарушения требований пожарной безопасности:</w:t>
      </w:r>
    </w:p>
    <w:p w:rsidR="00447734" w:rsidRPr="009C1453" w:rsidRDefault="00447734" w:rsidP="00C412B2">
      <w:pPr>
        <w:spacing w:line="276" w:lineRule="auto"/>
        <w:rPr>
          <w:iCs/>
        </w:rPr>
      </w:pPr>
      <w:r>
        <w:rPr>
          <w:iCs/>
        </w:rPr>
        <w:t>___________________________________________________________________.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 w:rsidRPr="00135BF6">
        <w:rPr>
          <w:b/>
          <w:iCs/>
        </w:rPr>
        <w:t>16. Мероприятия по подготовке к отопительному сезону в организации</w:t>
      </w:r>
      <w:r>
        <w:rPr>
          <w:iCs/>
        </w:rPr>
        <w:t xml:space="preserve"> </w:t>
      </w:r>
      <w:r>
        <w:rPr>
          <w:iCs/>
          <w:u w:val="single"/>
        </w:rPr>
        <w:t xml:space="preserve">проведены </w:t>
      </w:r>
    </w:p>
    <w:p w:rsidR="00447734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</w:t>
      </w:r>
      <w:r w:rsidRPr="00820E5D">
        <w:rPr>
          <w:iCs/>
          <w:sz w:val="20"/>
          <w:szCs w:val="20"/>
        </w:rPr>
        <w:t>(проведены, не проведены, проведены не с полном объеме)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 w:rsidRPr="00FE4AED">
        <w:rPr>
          <w:iCs/>
        </w:rPr>
        <w:t xml:space="preserve">Отопление </w:t>
      </w:r>
      <w:r>
        <w:rPr>
          <w:iCs/>
        </w:rPr>
        <w:t xml:space="preserve">помещений  и </w:t>
      </w:r>
      <w:r w:rsidRPr="00FE4AED">
        <w:rPr>
          <w:iCs/>
        </w:rPr>
        <w:t>объектов</w:t>
      </w:r>
      <w:r>
        <w:rPr>
          <w:iCs/>
        </w:rPr>
        <w:t xml:space="preserve"> организации осуществляется </w:t>
      </w:r>
      <w:r>
        <w:rPr>
          <w:iCs/>
          <w:u w:val="single"/>
        </w:rPr>
        <w:t>котельной</w:t>
      </w:r>
      <w:r>
        <w:rPr>
          <w:iCs/>
        </w:rPr>
        <w:t>,</w:t>
      </w:r>
    </w:p>
    <w:p w:rsidR="00447734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</w:p>
    <w:p w:rsidR="00447734" w:rsidRDefault="00447734" w:rsidP="00C412B2">
      <w:pPr>
        <w:spacing w:line="276" w:lineRule="auto"/>
        <w:rPr>
          <w:iCs/>
        </w:rPr>
      </w:pPr>
      <w:r>
        <w:rPr>
          <w:iCs/>
        </w:rPr>
        <w:t>состояние удовлетворительное.</w:t>
      </w:r>
    </w:p>
    <w:p w:rsidR="00447734" w:rsidRDefault="00447734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</w:t>
      </w:r>
      <w:r w:rsidRPr="00FE4AED">
        <w:rPr>
          <w:iCs/>
          <w:sz w:val="20"/>
          <w:szCs w:val="20"/>
        </w:rPr>
        <w:t>(</w:t>
      </w:r>
      <w:r w:rsidRPr="007441EB">
        <w:rPr>
          <w:iCs/>
          <w:sz w:val="20"/>
          <w:szCs w:val="20"/>
          <w:u w:val="single"/>
        </w:rPr>
        <w:t>удовлетворительное,</w:t>
      </w:r>
      <w:r w:rsidRPr="00FE4AED">
        <w:rPr>
          <w:iCs/>
          <w:sz w:val="20"/>
          <w:szCs w:val="20"/>
        </w:rPr>
        <w:t xml:space="preserve"> неудовлетворительное)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>Опрессовка отопительной системы проведена</w:t>
      </w:r>
    </w:p>
    <w:p w:rsidR="00447734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</w:t>
      </w:r>
      <w:r w:rsidRPr="007441EB">
        <w:rPr>
          <w:iCs/>
          <w:sz w:val="20"/>
          <w:szCs w:val="20"/>
          <w:u w:val="single"/>
        </w:rPr>
        <w:t>(проведена</w:t>
      </w:r>
      <w:r w:rsidRPr="00CE3F57">
        <w:rPr>
          <w:iCs/>
          <w:sz w:val="20"/>
          <w:szCs w:val="20"/>
        </w:rPr>
        <w:t>, не проведена)</w:t>
      </w:r>
    </w:p>
    <w:p w:rsidR="00447734" w:rsidRDefault="00447734" w:rsidP="00542B08">
      <w:pPr>
        <w:spacing w:line="276" w:lineRule="auto"/>
        <w:rPr>
          <w:iCs/>
        </w:rPr>
      </w:pPr>
      <w:r>
        <w:rPr>
          <w:iCs/>
        </w:rPr>
        <w:t>03.08.2023 Акт №1</w:t>
      </w:r>
    </w:p>
    <w:p w:rsidR="00447734" w:rsidRPr="00CE3F57" w:rsidRDefault="00447734" w:rsidP="00542B08">
      <w:pPr>
        <w:spacing w:line="276" w:lineRule="auto"/>
        <w:rPr>
          <w:iCs/>
          <w:sz w:val="20"/>
          <w:szCs w:val="20"/>
        </w:rPr>
      </w:pPr>
      <w:r w:rsidRPr="00CE3F57">
        <w:rPr>
          <w:iCs/>
          <w:sz w:val="20"/>
          <w:szCs w:val="20"/>
        </w:rPr>
        <w:t>(дата и № документа, подтверждающего проведение опрессовки)</w:t>
      </w:r>
    </w:p>
    <w:p w:rsidR="00447734" w:rsidRDefault="00447734" w:rsidP="00C412B2">
      <w:pPr>
        <w:pStyle w:val="11"/>
        <w:spacing w:line="276" w:lineRule="auto"/>
      </w:pPr>
      <w:r>
        <w:t xml:space="preserve"> Обеспеченность топливом составляет _____ % от годовой потребности. </w:t>
      </w:r>
      <w:r>
        <w:tab/>
        <w:t xml:space="preserve">Потребность в дополнительном обеспечении составляет _____ %. </w:t>
      </w:r>
      <w:r>
        <w:tab/>
        <w:t xml:space="preserve">Хранение топлива _______________            </w:t>
      </w:r>
    </w:p>
    <w:p w:rsidR="00447734" w:rsidRDefault="00447734" w:rsidP="00C412B2">
      <w:pPr>
        <w:pStyle w:val="11"/>
        <w:spacing w:line="276" w:lineRule="auto"/>
        <w:rPr>
          <w:sz w:val="20"/>
          <w:szCs w:val="20"/>
        </w:rPr>
      </w:pPr>
      <w:r w:rsidRPr="007956AA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                                                           </w:t>
      </w:r>
      <w:r w:rsidRPr="007956AA">
        <w:rPr>
          <w:sz w:val="20"/>
          <w:szCs w:val="20"/>
        </w:rPr>
        <w:t xml:space="preserve"> </w:t>
      </w:r>
      <w:r w:rsidRPr="00D854EC">
        <w:rPr>
          <w:sz w:val="20"/>
          <w:szCs w:val="20"/>
        </w:rPr>
        <w:t>(организовано, не организовано)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 w:rsidRPr="00135BF6">
        <w:rPr>
          <w:b/>
          <w:iCs/>
        </w:rPr>
        <w:t>17. Режим воздухообмена в помещениях и объектах организации</w:t>
      </w:r>
      <w:r>
        <w:rPr>
          <w:iCs/>
        </w:rPr>
        <w:t xml:space="preserve"> </w:t>
      </w:r>
      <w:r>
        <w:rPr>
          <w:iCs/>
          <w:u w:val="single"/>
        </w:rPr>
        <w:t>соблюдается</w:t>
      </w:r>
      <w:r>
        <w:rPr>
          <w:iCs/>
        </w:rPr>
        <w:t>.</w:t>
      </w:r>
    </w:p>
    <w:p w:rsidR="00447734" w:rsidRDefault="00447734" w:rsidP="00C412B2">
      <w:pPr>
        <w:spacing w:line="276" w:lineRule="auto"/>
        <w:ind w:firstLine="709"/>
        <w:jc w:val="center"/>
        <w:rPr>
          <w:iCs/>
          <w:sz w:val="20"/>
          <w:szCs w:val="20"/>
        </w:rPr>
      </w:pPr>
      <w:r w:rsidRPr="00E36003">
        <w:rPr>
          <w:iCs/>
          <w:sz w:val="20"/>
          <w:szCs w:val="20"/>
        </w:rPr>
        <w:t>(соблюдается, не соблюдается)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Воздухообмен осуществляется за счет </w:t>
      </w:r>
      <w:r>
        <w:rPr>
          <w:iCs/>
          <w:u w:val="single"/>
        </w:rPr>
        <w:t>форточек, фрамуг</w:t>
      </w:r>
      <w:r>
        <w:rPr>
          <w:iCs/>
        </w:rPr>
        <w:t>.естественная.</w:t>
      </w:r>
    </w:p>
    <w:p w:rsidR="00447734" w:rsidRDefault="00447734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</w:t>
      </w:r>
      <w:r w:rsidRPr="00E36003">
        <w:rPr>
          <w:iCs/>
          <w:sz w:val="20"/>
          <w:szCs w:val="20"/>
        </w:rPr>
        <w:t>(указать тип вентиляции</w:t>
      </w:r>
      <w:r>
        <w:rPr>
          <w:iCs/>
          <w:sz w:val="20"/>
          <w:szCs w:val="20"/>
        </w:rPr>
        <w:t xml:space="preserve"> (приточная, естественная и др.)</w:t>
      </w:r>
    </w:p>
    <w:p w:rsidR="00447734" w:rsidRDefault="00447734" w:rsidP="00C412B2">
      <w:pPr>
        <w:spacing w:line="276" w:lineRule="auto"/>
        <w:ind w:firstLine="709"/>
        <w:rPr>
          <w:iCs/>
        </w:rPr>
      </w:pPr>
      <w:r w:rsidRPr="00E36003">
        <w:rPr>
          <w:iCs/>
        </w:rPr>
        <w:t>Состояние системы вентиляции</w:t>
      </w:r>
      <w:r>
        <w:rPr>
          <w:iCs/>
        </w:rPr>
        <w:t xml:space="preserve"> </w:t>
      </w:r>
      <w:r w:rsidRPr="009C1453">
        <w:rPr>
          <w:iCs/>
          <w:u w:val="single"/>
        </w:rPr>
        <w:t>обеспечивает</w:t>
      </w:r>
      <w:r>
        <w:rPr>
          <w:iCs/>
        </w:rPr>
        <w:t xml:space="preserve"> (не обеспечивает) соблюдение установленных норм воздухообмена ________________________.</w:t>
      </w:r>
    </w:p>
    <w:p w:rsidR="00447734" w:rsidRDefault="00447734" w:rsidP="007A11C5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135BF6">
        <w:rPr>
          <w:rFonts w:ascii="Times New Roman" w:hAnsi="Times New Roman"/>
          <w:b/>
          <w:sz w:val="28"/>
          <w:szCs w:val="28"/>
        </w:rPr>
        <w:t xml:space="preserve">18. Водоснабжение образовательной организации </w:t>
      </w:r>
      <w:r>
        <w:rPr>
          <w:rFonts w:ascii="Times New Roman" w:hAnsi="Times New Roman"/>
          <w:sz w:val="28"/>
          <w:szCs w:val="28"/>
          <w:u w:val="single"/>
        </w:rPr>
        <w:t>автономное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47734" w:rsidRPr="00135BF6" w:rsidRDefault="00447734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</w:t>
      </w:r>
      <w:r w:rsidRPr="00135BF6">
        <w:rPr>
          <w:rFonts w:ascii="Times New Roman" w:hAnsi="Times New Roman"/>
        </w:rPr>
        <w:t>централизованное, автономное, др.</w:t>
      </w:r>
    </w:p>
    <w:p w:rsidR="00447734" w:rsidRDefault="00447734" w:rsidP="00D27610">
      <w:pPr>
        <w:pStyle w:val="HTMLPreformatted"/>
        <w:tabs>
          <w:tab w:val="left" w:pos="1020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19. Газоснабжение </w:t>
      </w:r>
      <w:r w:rsidRPr="00135BF6">
        <w:rPr>
          <w:rFonts w:ascii="Times New Roman" w:hAnsi="Times New Roman"/>
          <w:b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имеется</w:t>
      </w:r>
      <w:r>
        <w:rPr>
          <w:rFonts w:ascii="Times New Roman" w:hAnsi="Times New Roman"/>
          <w:sz w:val="28"/>
          <w:szCs w:val="28"/>
        </w:rPr>
        <w:t>.</w:t>
      </w:r>
    </w:p>
    <w:p w:rsidR="00447734" w:rsidRPr="00135BF6" w:rsidRDefault="00447734" w:rsidP="00D27610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135BF6">
        <w:rPr>
          <w:rFonts w:ascii="Times New Roman" w:hAnsi="Times New Roman"/>
        </w:rPr>
        <w:t>имеется (не имеется)</w:t>
      </w:r>
    </w:p>
    <w:p w:rsidR="00447734" w:rsidRDefault="00447734" w:rsidP="00D27610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35BF6">
        <w:rPr>
          <w:rFonts w:ascii="Times New Roman" w:hAnsi="Times New Roman"/>
          <w:b/>
          <w:sz w:val="28"/>
          <w:szCs w:val="28"/>
        </w:rPr>
        <w:t xml:space="preserve">20. </w:t>
      </w:r>
      <w:r>
        <w:rPr>
          <w:rFonts w:ascii="Times New Roman" w:hAnsi="Times New Roman"/>
          <w:b/>
          <w:sz w:val="28"/>
          <w:szCs w:val="28"/>
        </w:rPr>
        <w:t xml:space="preserve">Наличие туалета (-ов), внутри здания школы </w:t>
      </w:r>
      <w:r>
        <w:rPr>
          <w:rFonts w:ascii="Times New Roman" w:hAnsi="Times New Roman"/>
          <w:sz w:val="28"/>
          <w:szCs w:val="28"/>
          <w:u w:val="single"/>
        </w:rPr>
        <w:t>имеется 1шт</w:t>
      </w:r>
      <w:r>
        <w:rPr>
          <w:rFonts w:ascii="Times New Roman" w:hAnsi="Times New Roman"/>
          <w:sz w:val="28"/>
          <w:szCs w:val="28"/>
        </w:rPr>
        <w:t>.</w:t>
      </w:r>
    </w:p>
    <w:p w:rsidR="00447734" w:rsidRPr="00D27610" w:rsidRDefault="00447734" w:rsidP="00D27610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</w:t>
      </w:r>
      <w:r w:rsidRPr="00135BF6">
        <w:rPr>
          <w:rFonts w:ascii="Times New Roman" w:hAnsi="Times New Roman"/>
        </w:rPr>
        <w:t>имеется (не имеется)</w:t>
      </w:r>
      <w:r>
        <w:rPr>
          <w:rFonts w:ascii="Times New Roman" w:hAnsi="Times New Roman"/>
        </w:rPr>
        <w:t>, указать кол-во</w:t>
      </w:r>
      <w:r w:rsidRPr="00B53AA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К</w:t>
      </w:r>
      <w:r w:rsidRPr="00135BF6">
        <w:rPr>
          <w:rFonts w:ascii="Times New Roman" w:hAnsi="Times New Roman"/>
          <w:b/>
          <w:sz w:val="28"/>
          <w:szCs w:val="28"/>
        </w:rPr>
        <w:t>анализаци</w:t>
      </w:r>
      <w:r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u w:val="single"/>
        </w:rPr>
        <w:t>имеется, местный выгреб</w:t>
      </w:r>
      <w:r>
        <w:rPr>
          <w:rFonts w:ascii="Times New Roman" w:hAnsi="Times New Roman"/>
          <w:sz w:val="28"/>
          <w:szCs w:val="28"/>
        </w:rPr>
        <w:t>.</w:t>
      </w:r>
    </w:p>
    <w:p w:rsidR="00447734" w:rsidRDefault="00447734" w:rsidP="007A11C5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35BF6">
        <w:rPr>
          <w:rFonts w:ascii="Times New Roman" w:hAnsi="Times New Roman"/>
        </w:rPr>
        <w:t>имеется (не имеется)</w:t>
      </w:r>
    </w:p>
    <w:p w:rsidR="00447734" w:rsidRPr="00135BF6" w:rsidRDefault="00447734" w:rsidP="007A11C5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35BF6">
        <w:rPr>
          <w:rFonts w:ascii="Times New Roman" w:hAnsi="Times New Roman"/>
          <w:b/>
          <w:sz w:val="28"/>
          <w:szCs w:val="28"/>
        </w:rPr>
        <w:t>21. Перечень предписаний, находящихся на исполнении в образовательной организации: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2"/>
        <w:gridCol w:w="2785"/>
        <w:gridCol w:w="1851"/>
        <w:gridCol w:w="2437"/>
        <w:gridCol w:w="1959"/>
      </w:tblGrid>
      <w:tr w:rsidR="00447734" w:rsidTr="00AC57F5">
        <w:tc>
          <w:tcPr>
            <w:tcW w:w="652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AE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785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AE8">
              <w:rPr>
                <w:rFonts w:ascii="Times New Roman" w:hAnsi="Times New Roman"/>
                <w:sz w:val="28"/>
                <w:szCs w:val="28"/>
              </w:rPr>
              <w:t>Наименование органа, выдавшего предписание</w:t>
            </w:r>
          </w:p>
        </w:tc>
        <w:tc>
          <w:tcPr>
            <w:tcW w:w="1851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AE8">
              <w:rPr>
                <w:rFonts w:ascii="Times New Roman" w:hAnsi="Times New Roman"/>
                <w:sz w:val="28"/>
                <w:szCs w:val="28"/>
              </w:rPr>
              <w:t>Срок исполнения предписания</w:t>
            </w:r>
          </w:p>
        </w:tc>
        <w:tc>
          <w:tcPr>
            <w:tcW w:w="2437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AE8">
              <w:rPr>
                <w:rFonts w:ascii="Times New Roman" w:hAnsi="Times New Roman"/>
                <w:sz w:val="28"/>
                <w:szCs w:val="28"/>
              </w:rPr>
              <w:t>Необходимый объём денежных средств для исполнения предписания</w:t>
            </w:r>
          </w:p>
        </w:tc>
        <w:tc>
          <w:tcPr>
            <w:tcW w:w="1959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AE8">
              <w:rPr>
                <w:rFonts w:ascii="Times New Roman" w:hAnsi="Times New Roman"/>
                <w:sz w:val="28"/>
                <w:szCs w:val="28"/>
              </w:rPr>
              <w:t>Наличие плана по устранению нарушений (да/нет)</w:t>
            </w:r>
          </w:p>
        </w:tc>
      </w:tr>
      <w:tr w:rsidR="00447734" w:rsidTr="00AC57F5">
        <w:tc>
          <w:tcPr>
            <w:tcW w:w="652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5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7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447734" w:rsidRPr="006C2AE8" w:rsidRDefault="00447734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7734" w:rsidRPr="00135BF6" w:rsidRDefault="00447734" w:rsidP="00C412B2">
      <w:pPr>
        <w:spacing w:line="276" w:lineRule="auto"/>
        <w:ind w:firstLine="709"/>
        <w:rPr>
          <w:b/>
          <w:iCs/>
        </w:rPr>
      </w:pPr>
      <w:r w:rsidRPr="00135BF6">
        <w:rPr>
          <w:b/>
          <w:iCs/>
        </w:rPr>
        <w:t>22. Оснащенность образовательной организации с учетом санитарно-эпидемиологической обстановки в условиях угрозы распространения новой коронавирусной инфекции (</w:t>
      </w:r>
      <w:r w:rsidRPr="00135BF6">
        <w:rPr>
          <w:b/>
          <w:iCs/>
          <w:lang w:val="en-US"/>
        </w:rPr>
        <w:t>COVID</w:t>
      </w:r>
      <w:r w:rsidRPr="00135BF6">
        <w:rPr>
          <w:b/>
          <w:iCs/>
        </w:rPr>
        <w:t>-19):</w:t>
      </w:r>
    </w:p>
    <w:p w:rsidR="00447734" w:rsidRPr="00F162C6" w:rsidRDefault="00447734" w:rsidP="00C412B2">
      <w:pPr>
        <w:spacing w:line="276" w:lineRule="auto"/>
      </w:pPr>
      <w:r>
        <w:rPr>
          <w:iCs/>
        </w:rPr>
        <w:t>а</w:t>
      </w:r>
      <w:r w:rsidRPr="00F162C6">
        <w:rPr>
          <w:iCs/>
        </w:rPr>
        <w:t>)</w:t>
      </w:r>
      <w:r w:rsidRPr="00F162C6">
        <w:t xml:space="preserve"> </w:t>
      </w:r>
      <w:r>
        <w:t>о</w:t>
      </w:r>
      <w:r w:rsidRPr="002C2D77">
        <w:t>беспечение режима термометрии</w:t>
      </w:r>
      <w:r>
        <w:t xml:space="preserve"> </w:t>
      </w:r>
      <w:r>
        <w:rPr>
          <w:u w:val="single"/>
        </w:rPr>
        <w:t xml:space="preserve">обеспечен </w:t>
      </w:r>
      <w:r>
        <w:t xml:space="preserve">(обеспечен (не обеспечен), </w:t>
      </w:r>
    </w:p>
    <w:p w:rsidR="00447734" w:rsidRPr="00F162C6" w:rsidRDefault="00447734" w:rsidP="00C412B2">
      <w:pPr>
        <w:spacing w:line="276" w:lineRule="auto"/>
      </w:pPr>
      <w:r>
        <w:rPr>
          <w:iCs/>
        </w:rPr>
        <w:t>б) о</w:t>
      </w:r>
      <w:r w:rsidRPr="002C2D77">
        <w:rPr>
          <w:iCs/>
        </w:rPr>
        <w:t xml:space="preserve">беспечение условий для гигиенической обработки рук с применением кожных антисептиков при входе в </w:t>
      </w:r>
      <w:r>
        <w:rPr>
          <w:iCs/>
        </w:rPr>
        <w:t>образовательную организа</w:t>
      </w:r>
      <w:r w:rsidRPr="002C2D77">
        <w:rPr>
          <w:iCs/>
        </w:rPr>
        <w:t>цию, помещения для приема пищи, санитарные узлы и туалетные</w:t>
      </w:r>
      <w:r>
        <w:rPr>
          <w:iCs/>
        </w:rPr>
        <w:t xml:space="preserve"> комнаты</w:t>
      </w:r>
      <w:r w:rsidRPr="002C2D77">
        <w:rPr>
          <w:iCs/>
        </w:rPr>
        <w:t xml:space="preserve"> </w:t>
      </w:r>
      <w:r>
        <w:rPr>
          <w:u w:val="single"/>
        </w:rPr>
        <w:t xml:space="preserve">обеспечен </w:t>
      </w:r>
      <w:r>
        <w:t xml:space="preserve">(обеспечен (не обеспечен), </w:t>
      </w:r>
    </w:p>
    <w:p w:rsidR="00447734" w:rsidRPr="00F162C6" w:rsidRDefault="00447734" w:rsidP="00C412B2">
      <w:pPr>
        <w:spacing w:line="276" w:lineRule="auto"/>
      </w:pPr>
      <w:r>
        <w:rPr>
          <w:iCs/>
        </w:rPr>
        <w:t>в) о</w:t>
      </w:r>
      <w:r w:rsidRPr="00443B9B">
        <w:rPr>
          <w:iCs/>
        </w:rPr>
        <w:t>беспечение регулярного обеззараживания воздуха с использованием оборудования по обеззараживанию воздуха</w:t>
      </w:r>
      <w:r>
        <w:rPr>
          <w:iCs/>
        </w:rPr>
        <w:t xml:space="preserve"> </w:t>
      </w:r>
      <w:r>
        <w:rPr>
          <w:iCs/>
          <w:u w:val="single"/>
        </w:rPr>
        <w:t>обеспечен</w:t>
      </w:r>
      <w:r>
        <w:t xml:space="preserve"> (обеспечен (не обеспечен), </w:t>
      </w:r>
    </w:p>
    <w:p w:rsidR="00447734" w:rsidRDefault="00447734" w:rsidP="00C412B2">
      <w:pPr>
        <w:spacing w:line="276" w:lineRule="auto"/>
      </w:pPr>
      <w:r>
        <w:t xml:space="preserve">г) </w:t>
      </w:r>
      <w:r w:rsidRPr="00F162C6">
        <w:t>наличие</w:t>
      </w:r>
      <w:r>
        <w:t xml:space="preserve"> тепловизоров ______ед.,</w:t>
      </w:r>
    </w:p>
    <w:p w:rsidR="00447734" w:rsidRPr="00F162C6" w:rsidRDefault="00447734" w:rsidP="00C412B2">
      <w:pPr>
        <w:spacing w:line="276" w:lineRule="auto"/>
        <w:rPr>
          <w:iCs/>
        </w:rPr>
      </w:pPr>
      <w:r>
        <w:rPr>
          <w:iCs/>
        </w:rPr>
        <w:t xml:space="preserve">д) </w:t>
      </w:r>
      <w:r w:rsidRPr="00F162C6">
        <w:rPr>
          <w:iCs/>
        </w:rPr>
        <w:t>наличие бесконтактных термометров</w:t>
      </w:r>
      <w:r>
        <w:rPr>
          <w:iCs/>
        </w:rPr>
        <w:t xml:space="preserve"> </w:t>
      </w:r>
      <w:r>
        <w:rPr>
          <w:iCs/>
          <w:u w:val="single"/>
        </w:rPr>
        <w:t xml:space="preserve">1 </w:t>
      </w:r>
      <w:r>
        <w:rPr>
          <w:iCs/>
        </w:rPr>
        <w:t>ед</w:t>
      </w:r>
      <w:r w:rsidRPr="00F162C6">
        <w:rPr>
          <w:iCs/>
        </w:rPr>
        <w:t>.,</w:t>
      </w:r>
    </w:p>
    <w:p w:rsidR="00447734" w:rsidRPr="00F162C6" w:rsidRDefault="00447734" w:rsidP="00C412B2">
      <w:pPr>
        <w:spacing w:line="276" w:lineRule="auto"/>
        <w:rPr>
          <w:iCs/>
        </w:rPr>
      </w:pPr>
      <w:r>
        <w:rPr>
          <w:iCs/>
        </w:rPr>
        <w:t>е</w:t>
      </w:r>
      <w:r w:rsidRPr="00F162C6">
        <w:rPr>
          <w:iCs/>
        </w:rPr>
        <w:t xml:space="preserve">) </w:t>
      </w:r>
      <w:r>
        <w:rPr>
          <w:iCs/>
        </w:rPr>
        <w:t>наличие д</w:t>
      </w:r>
      <w:r w:rsidRPr="00F162C6">
        <w:rPr>
          <w:iCs/>
        </w:rPr>
        <w:t>озатор</w:t>
      </w:r>
      <w:r>
        <w:rPr>
          <w:iCs/>
        </w:rPr>
        <w:t>ов</w:t>
      </w:r>
      <w:r w:rsidRPr="00F162C6">
        <w:rPr>
          <w:iCs/>
        </w:rPr>
        <w:t xml:space="preserve"> с антисептическим средством для обработки рук</w:t>
      </w:r>
      <w:r>
        <w:rPr>
          <w:iCs/>
        </w:rPr>
        <w:t xml:space="preserve"> </w:t>
      </w:r>
      <w:r>
        <w:rPr>
          <w:iCs/>
          <w:u w:val="single"/>
        </w:rPr>
        <w:t xml:space="preserve">4 </w:t>
      </w:r>
      <w:r>
        <w:rPr>
          <w:iCs/>
        </w:rPr>
        <w:t>ед.</w:t>
      </w:r>
      <w:r w:rsidRPr="00F162C6">
        <w:rPr>
          <w:iCs/>
        </w:rPr>
        <w:t>,</w:t>
      </w:r>
    </w:p>
    <w:p w:rsidR="00447734" w:rsidRPr="00F162C6" w:rsidRDefault="00447734" w:rsidP="00C412B2">
      <w:pPr>
        <w:spacing w:line="276" w:lineRule="auto"/>
        <w:rPr>
          <w:iCs/>
        </w:rPr>
      </w:pPr>
      <w:r>
        <w:rPr>
          <w:iCs/>
        </w:rPr>
        <w:t xml:space="preserve">ж) запас дезинфицирующих средств </w:t>
      </w:r>
      <w:r>
        <w:rPr>
          <w:iCs/>
          <w:u w:val="single"/>
        </w:rPr>
        <w:t xml:space="preserve">10 </w:t>
      </w:r>
      <w:r w:rsidRPr="00F162C6">
        <w:rPr>
          <w:iCs/>
        </w:rPr>
        <w:t>указать объем</w:t>
      </w:r>
      <w:r>
        <w:rPr>
          <w:iCs/>
        </w:rPr>
        <w:t xml:space="preserve"> (в литрах)</w:t>
      </w:r>
      <w:r w:rsidRPr="00F162C6">
        <w:rPr>
          <w:iCs/>
        </w:rPr>
        <w:t>,</w:t>
      </w:r>
    </w:p>
    <w:p w:rsidR="00447734" w:rsidRPr="00F162C6" w:rsidRDefault="00447734" w:rsidP="00C412B2">
      <w:pPr>
        <w:spacing w:line="276" w:lineRule="auto"/>
        <w:rPr>
          <w:iCs/>
        </w:rPr>
      </w:pPr>
      <w:r>
        <w:rPr>
          <w:iCs/>
        </w:rPr>
        <w:t>з)</w:t>
      </w:r>
      <w:r w:rsidRPr="00F162C6">
        <w:rPr>
          <w:iCs/>
        </w:rPr>
        <w:t xml:space="preserve"> </w:t>
      </w:r>
      <w:r>
        <w:rPr>
          <w:iCs/>
        </w:rPr>
        <w:t xml:space="preserve">наличие </w:t>
      </w:r>
      <w:r w:rsidRPr="00F162C6">
        <w:rPr>
          <w:iCs/>
        </w:rPr>
        <w:t>прибор</w:t>
      </w:r>
      <w:r>
        <w:rPr>
          <w:iCs/>
        </w:rPr>
        <w:t>ов</w:t>
      </w:r>
      <w:r w:rsidRPr="00F162C6">
        <w:rPr>
          <w:iCs/>
        </w:rPr>
        <w:t xml:space="preserve"> для обеззараживан</w:t>
      </w:r>
      <w:r>
        <w:rPr>
          <w:iCs/>
        </w:rPr>
        <w:t>ия воздуха (бактерицидные лампы 1</w:t>
      </w:r>
      <w:r>
        <w:rPr>
          <w:iCs/>
          <w:u w:val="single"/>
        </w:rPr>
        <w:t xml:space="preserve"> </w:t>
      </w:r>
      <w:r w:rsidRPr="00F162C6">
        <w:rPr>
          <w:iCs/>
        </w:rPr>
        <w:t>шт., устройства, разрешенные к использованию в присутствии людей</w:t>
      </w:r>
      <w:r>
        <w:rPr>
          <w:iCs/>
        </w:rPr>
        <w:t xml:space="preserve">,  </w:t>
      </w:r>
      <w:r>
        <w:rPr>
          <w:iCs/>
          <w:u w:val="single"/>
        </w:rPr>
        <w:t xml:space="preserve">1 </w:t>
      </w:r>
      <w:r>
        <w:rPr>
          <w:iCs/>
        </w:rPr>
        <w:t xml:space="preserve"> шт.</w:t>
      </w:r>
      <w:r w:rsidRPr="00F162C6">
        <w:rPr>
          <w:iCs/>
        </w:rPr>
        <w:t>),</w:t>
      </w:r>
    </w:p>
    <w:p w:rsidR="00447734" w:rsidRPr="00443B9B" w:rsidRDefault="00447734" w:rsidP="00C412B2">
      <w:pPr>
        <w:spacing w:line="276" w:lineRule="auto"/>
        <w:rPr>
          <w:iCs/>
        </w:rPr>
      </w:pPr>
      <w:r>
        <w:rPr>
          <w:iCs/>
        </w:rPr>
        <w:t>и</w:t>
      </w:r>
      <w:r w:rsidRPr="00F162C6">
        <w:rPr>
          <w:iCs/>
        </w:rPr>
        <w:t xml:space="preserve">) </w:t>
      </w:r>
      <w:r>
        <w:rPr>
          <w:iCs/>
        </w:rPr>
        <w:t xml:space="preserve">запас </w:t>
      </w:r>
      <w:r w:rsidRPr="00F162C6">
        <w:rPr>
          <w:iCs/>
        </w:rPr>
        <w:t>средств индивидуальной защиты (</w:t>
      </w:r>
      <w:r>
        <w:rPr>
          <w:iCs/>
        </w:rPr>
        <w:t xml:space="preserve">защитные </w:t>
      </w:r>
      <w:r w:rsidRPr="00F162C6">
        <w:rPr>
          <w:iCs/>
        </w:rPr>
        <w:t>маски</w:t>
      </w:r>
      <w:r>
        <w:rPr>
          <w:iCs/>
        </w:rPr>
        <w:t>,</w:t>
      </w:r>
      <w:r w:rsidRPr="000A711D">
        <w:rPr>
          <w:iCs/>
        </w:rPr>
        <w:t xml:space="preserve"> </w:t>
      </w:r>
      <w:r w:rsidRPr="00F162C6">
        <w:rPr>
          <w:iCs/>
        </w:rPr>
        <w:t xml:space="preserve">перчатки) </w:t>
      </w:r>
      <w:r>
        <w:rPr>
          <w:iCs/>
        </w:rPr>
        <w:t>20</w:t>
      </w:r>
      <w:r>
        <w:rPr>
          <w:iCs/>
          <w:u w:val="single"/>
        </w:rPr>
        <w:t xml:space="preserve"> шт. </w:t>
      </w:r>
      <w:r>
        <w:rPr>
          <w:iCs/>
        </w:rPr>
        <w:t>(</w:t>
      </w:r>
      <w:r w:rsidRPr="00F162C6">
        <w:rPr>
          <w:iCs/>
        </w:rPr>
        <w:t>указать</w:t>
      </w:r>
      <w:r>
        <w:rPr>
          <w:iCs/>
        </w:rPr>
        <w:t xml:space="preserve"> на какое</w:t>
      </w:r>
      <w:r w:rsidRPr="00F162C6">
        <w:rPr>
          <w:iCs/>
        </w:rPr>
        <w:t xml:space="preserve"> количество</w:t>
      </w:r>
      <w:r>
        <w:rPr>
          <w:iCs/>
        </w:rPr>
        <w:t xml:space="preserve"> человек рассчитан запас).</w:t>
      </w:r>
    </w:p>
    <w:p w:rsidR="00447734" w:rsidRDefault="00447734" w:rsidP="00C412B2">
      <w:pPr>
        <w:spacing w:line="276" w:lineRule="auto"/>
        <w:rPr>
          <w:iCs/>
        </w:rPr>
      </w:pPr>
      <w:r>
        <w:rPr>
          <w:b/>
          <w:iCs/>
        </w:rPr>
        <w:t>23.</w:t>
      </w:r>
      <w:r w:rsidRPr="00135BF6">
        <w:rPr>
          <w:b/>
          <w:iCs/>
        </w:rPr>
        <w:t>Наличие в образовательной организации плана профилактических мероприятий в условиях коронавирусной инфекции (</w:t>
      </w:r>
      <w:r w:rsidRPr="00135BF6">
        <w:rPr>
          <w:b/>
          <w:iCs/>
          <w:lang w:val="en-US"/>
        </w:rPr>
        <w:t>COVID</w:t>
      </w:r>
      <w:r w:rsidRPr="00135BF6">
        <w:rPr>
          <w:b/>
          <w:iCs/>
        </w:rPr>
        <w:t>-19)</w:t>
      </w:r>
      <w:r>
        <w:rPr>
          <w:iCs/>
        </w:rPr>
        <w:t xml:space="preserve"> </w:t>
      </w:r>
      <w:r>
        <w:rPr>
          <w:iCs/>
          <w:u w:val="single"/>
        </w:rPr>
        <w:t>имеется</w:t>
      </w:r>
      <w:r>
        <w:rPr>
          <w:iCs/>
        </w:rPr>
        <w:t>.</w:t>
      </w:r>
    </w:p>
    <w:p w:rsidR="00447734" w:rsidRPr="00D27610" w:rsidRDefault="00447734" w:rsidP="00D27610">
      <w:pPr>
        <w:spacing w:line="276" w:lineRule="auto"/>
        <w:rPr>
          <w:iCs/>
        </w:rPr>
      </w:pPr>
      <w:r>
        <w:rPr>
          <w:iCs/>
        </w:rPr>
        <w:t xml:space="preserve">                                                    </w:t>
      </w:r>
      <w:r w:rsidRPr="00572636">
        <w:rPr>
          <w:iCs/>
          <w:sz w:val="20"/>
          <w:szCs w:val="20"/>
        </w:rPr>
        <w:t>имеется (отсутствует)</w:t>
      </w:r>
      <w:r>
        <w:rPr>
          <w:iCs/>
        </w:rPr>
        <w:t xml:space="preserve">                                  </w:t>
      </w:r>
    </w:p>
    <w:p w:rsidR="00447734" w:rsidRPr="00D27610" w:rsidRDefault="00447734" w:rsidP="00D27610">
      <w:pPr>
        <w:rPr>
          <w:sz w:val="20"/>
          <w:szCs w:val="20"/>
        </w:rPr>
      </w:pPr>
      <w:r w:rsidRPr="002160F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765.75pt">
            <v:imagedata r:id="rId9" o:title=""/>
          </v:shape>
        </w:pict>
      </w:r>
      <w:bookmarkStart w:id="0" w:name="_GoBack"/>
      <w:bookmarkEnd w:id="0"/>
    </w:p>
    <w:sectPr w:rsidR="00447734" w:rsidRPr="00D27610" w:rsidSect="00BA1146">
      <w:headerReference w:type="default" r:id="rId10"/>
      <w:pgSz w:w="11906" w:h="16838"/>
      <w:pgMar w:top="397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734" w:rsidRDefault="00447734" w:rsidP="007C07D5">
      <w:r>
        <w:separator/>
      </w:r>
    </w:p>
  </w:endnote>
  <w:endnote w:type="continuationSeparator" w:id="0">
    <w:p w:rsidR="00447734" w:rsidRDefault="00447734" w:rsidP="007C07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Astra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734" w:rsidRDefault="00447734" w:rsidP="007C07D5">
      <w:r>
        <w:separator/>
      </w:r>
    </w:p>
  </w:footnote>
  <w:footnote w:type="continuationSeparator" w:id="0">
    <w:p w:rsidR="00447734" w:rsidRDefault="00447734" w:rsidP="007C07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734" w:rsidRDefault="00447734">
    <w:pPr>
      <w:pStyle w:val="Header"/>
      <w:tabs>
        <w:tab w:val="center" w:pos="4844"/>
        <w:tab w:val="right" w:pos="9689"/>
      </w:tabs>
      <w:spacing w:after="0" w:line="240" w:lineRule="auto"/>
      <w:jc w:val="center"/>
    </w:pPr>
    <w:fldSimple w:instr=" PAGE   \* MERGEFORMAT ">
      <w:r>
        <w:rPr>
          <w:noProof/>
        </w:rPr>
        <w:t>15</w:t>
      </w:r>
    </w:fldSimple>
  </w:p>
  <w:p w:rsidR="00447734" w:rsidRDefault="00447734">
    <w:pPr>
      <w:pStyle w:val="Header"/>
      <w:tabs>
        <w:tab w:val="center" w:pos="4844"/>
        <w:tab w:val="right" w:pos="9689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4113"/>
    <w:rsid w:val="00010741"/>
    <w:rsid w:val="00023E6C"/>
    <w:rsid w:val="00024C21"/>
    <w:rsid w:val="0002652C"/>
    <w:rsid w:val="00035D33"/>
    <w:rsid w:val="000427DC"/>
    <w:rsid w:val="00056E13"/>
    <w:rsid w:val="00063E37"/>
    <w:rsid w:val="00074200"/>
    <w:rsid w:val="00083D91"/>
    <w:rsid w:val="00086A31"/>
    <w:rsid w:val="00086D28"/>
    <w:rsid w:val="00094151"/>
    <w:rsid w:val="00094A32"/>
    <w:rsid w:val="000959A8"/>
    <w:rsid w:val="000A711D"/>
    <w:rsid w:val="000B0950"/>
    <w:rsid w:val="000B0964"/>
    <w:rsid w:val="000B31C4"/>
    <w:rsid w:val="000B4D50"/>
    <w:rsid w:val="000B7AD8"/>
    <w:rsid w:val="000C4C8E"/>
    <w:rsid w:val="000D010E"/>
    <w:rsid w:val="000D1CE2"/>
    <w:rsid w:val="000D27CD"/>
    <w:rsid w:val="000D29A8"/>
    <w:rsid w:val="000D55FE"/>
    <w:rsid w:val="000D5D3D"/>
    <w:rsid w:val="000D631F"/>
    <w:rsid w:val="000F445A"/>
    <w:rsid w:val="001112EE"/>
    <w:rsid w:val="001114F1"/>
    <w:rsid w:val="001124F7"/>
    <w:rsid w:val="0012460E"/>
    <w:rsid w:val="00135BF6"/>
    <w:rsid w:val="00137E6E"/>
    <w:rsid w:val="00152B4F"/>
    <w:rsid w:val="001561C4"/>
    <w:rsid w:val="001624A7"/>
    <w:rsid w:val="00162768"/>
    <w:rsid w:val="00162DC1"/>
    <w:rsid w:val="00167590"/>
    <w:rsid w:val="00171BE8"/>
    <w:rsid w:val="00173A62"/>
    <w:rsid w:val="0017747E"/>
    <w:rsid w:val="001816E8"/>
    <w:rsid w:val="00184091"/>
    <w:rsid w:val="00184A90"/>
    <w:rsid w:val="00187CD8"/>
    <w:rsid w:val="001B5188"/>
    <w:rsid w:val="001E3887"/>
    <w:rsid w:val="001E5E62"/>
    <w:rsid w:val="001E6C0B"/>
    <w:rsid w:val="001F421B"/>
    <w:rsid w:val="002160F0"/>
    <w:rsid w:val="00217053"/>
    <w:rsid w:val="0022012E"/>
    <w:rsid w:val="00220945"/>
    <w:rsid w:val="00224EF2"/>
    <w:rsid w:val="00233455"/>
    <w:rsid w:val="00233C25"/>
    <w:rsid w:val="00237219"/>
    <w:rsid w:val="00247039"/>
    <w:rsid w:val="00257A7A"/>
    <w:rsid w:val="0026187A"/>
    <w:rsid w:val="00262833"/>
    <w:rsid w:val="002737BE"/>
    <w:rsid w:val="0027530C"/>
    <w:rsid w:val="00287954"/>
    <w:rsid w:val="00297707"/>
    <w:rsid w:val="002B7450"/>
    <w:rsid w:val="002C2D77"/>
    <w:rsid w:val="002C5007"/>
    <w:rsid w:val="002C68FD"/>
    <w:rsid w:val="002C6EFE"/>
    <w:rsid w:val="002D11E9"/>
    <w:rsid w:val="002D287A"/>
    <w:rsid w:val="002D4759"/>
    <w:rsid w:val="002E32A8"/>
    <w:rsid w:val="002E72C0"/>
    <w:rsid w:val="002F7DCD"/>
    <w:rsid w:val="00301C62"/>
    <w:rsid w:val="00306201"/>
    <w:rsid w:val="00315E33"/>
    <w:rsid w:val="00317627"/>
    <w:rsid w:val="003323C7"/>
    <w:rsid w:val="003366D9"/>
    <w:rsid w:val="003702A2"/>
    <w:rsid w:val="003763BB"/>
    <w:rsid w:val="0039111A"/>
    <w:rsid w:val="003A0A38"/>
    <w:rsid w:val="003A326F"/>
    <w:rsid w:val="003A7486"/>
    <w:rsid w:val="003B0E3A"/>
    <w:rsid w:val="003B5A5A"/>
    <w:rsid w:val="003E65E9"/>
    <w:rsid w:val="003F0D1E"/>
    <w:rsid w:val="003F4875"/>
    <w:rsid w:val="004002AB"/>
    <w:rsid w:val="00401D7E"/>
    <w:rsid w:val="0040393F"/>
    <w:rsid w:val="00403E2A"/>
    <w:rsid w:val="004230F1"/>
    <w:rsid w:val="004301CA"/>
    <w:rsid w:val="00432F6F"/>
    <w:rsid w:val="0044105D"/>
    <w:rsid w:val="00443B9B"/>
    <w:rsid w:val="00443DBC"/>
    <w:rsid w:val="00447734"/>
    <w:rsid w:val="0044788F"/>
    <w:rsid w:val="004538A0"/>
    <w:rsid w:val="004607A1"/>
    <w:rsid w:val="00477ECF"/>
    <w:rsid w:val="0048515A"/>
    <w:rsid w:val="00493E39"/>
    <w:rsid w:val="00494CBB"/>
    <w:rsid w:val="00495121"/>
    <w:rsid w:val="004A2E1E"/>
    <w:rsid w:val="004A3287"/>
    <w:rsid w:val="004A3785"/>
    <w:rsid w:val="004A5ED0"/>
    <w:rsid w:val="004B11D3"/>
    <w:rsid w:val="004B2513"/>
    <w:rsid w:val="004C07F9"/>
    <w:rsid w:val="004C6088"/>
    <w:rsid w:val="004D4C23"/>
    <w:rsid w:val="004D68B7"/>
    <w:rsid w:val="004E1C9B"/>
    <w:rsid w:val="004F101A"/>
    <w:rsid w:val="004F432B"/>
    <w:rsid w:val="005134CA"/>
    <w:rsid w:val="00515094"/>
    <w:rsid w:val="005201A0"/>
    <w:rsid w:val="00523C1A"/>
    <w:rsid w:val="00526E19"/>
    <w:rsid w:val="00527A51"/>
    <w:rsid w:val="005339F4"/>
    <w:rsid w:val="005368DE"/>
    <w:rsid w:val="00540AA7"/>
    <w:rsid w:val="00542680"/>
    <w:rsid w:val="00542B08"/>
    <w:rsid w:val="00543E7D"/>
    <w:rsid w:val="005520EE"/>
    <w:rsid w:val="005526A5"/>
    <w:rsid w:val="00555F47"/>
    <w:rsid w:val="00565D14"/>
    <w:rsid w:val="00566D25"/>
    <w:rsid w:val="00572636"/>
    <w:rsid w:val="00585847"/>
    <w:rsid w:val="005936AD"/>
    <w:rsid w:val="0059573B"/>
    <w:rsid w:val="005A2D8B"/>
    <w:rsid w:val="005F3FDD"/>
    <w:rsid w:val="005F4DC6"/>
    <w:rsid w:val="00605155"/>
    <w:rsid w:val="00620CFF"/>
    <w:rsid w:val="00654113"/>
    <w:rsid w:val="00662C5E"/>
    <w:rsid w:val="00667573"/>
    <w:rsid w:val="0066793B"/>
    <w:rsid w:val="00670DA0"/>
    <w:rsid w:val="006803F8"/>
    <w:rsid w:val="00680988"/>
    <w:rsid w:val="00682A4E"/>
    <w:rsid w:val="006922AC"/>
    <w:rsid w:val="006A5D37"/>
    <w:rsid w:val="006A6BA8"/>
    <w:rsid w:val="006B7363"/>
    <w:rsid w:val="006C0103"/>
    <w:rsid w:val="006C2AE8"/>
    <w:rsid w:val="006F29D1"/>
    <w:rsid w:val="006F6B09"/>
    <w:rsid w:val="007039F6"/>
    <w:rsid w:val="00707B10"/>
    <w:rsid w:val="0072287E"/>
    <w:rsid w:val="00724ABD"/>
    <w:rsid w:val="00730B77"/>
    <w:rsid w:val="007425E7"/>
    <w:rsid w:val="00743D86"/>
    <w:rsid w:val="007441EB"/>
    <w:rsid w:val="00772366"/>
    <w:rsid w:val="007819CB"/>
    <w:rsid w:val="00785E5C"/>
    <w:rsid w:val="00786B20"/>
    <w:rsid w:val="0079286D"/>
    <w:rsid w:val="007956AA"/>
    <w:rsid w:val="007A11C5"/>
    <w:rsid w:val="007A1633"/>
    <w:rsid w:val="007B3498"/>
    <w:rsid w:val="007C07D5"/>
    <w:rsid w:val="007C35EC"/>
    <w:rsid w:val="007C775E"/>
    <w:rsid w:val="007D1E55"/>
    <w:rsid w:val="007D43A5"/>
    <w:rsid w:val="007D6357"/>
    <w:rsid w:val="007E4D6A"/>
    <w:rsid w:val="007E767B"/>
    <w:rsid w:val="00816324"/>
    <w:rsid w:val="008200BA"/>
    <w:rsid w:val="00820E5D"/>
    <w:rsid w:val="008341A3"/>
    <w:rsid w:val="00834C87"/>
    <w:rsid w:val="00841F3A"/>
    <w:rsid w:val="00846353"/>
    <w:rsid w:val="00857A82"/>
    <w:rsid w:val="00876A9E"/>
    <w:rsid w:val="00882557"/>
    <w:rsid w:val="00885D91"/>
    <w:rsid w:val="008A1078"/>
    <w:rsid w:val="008C0B91"/>
    <w:rsid w:val="008D07E0"/>
    <w:rsid w:val="008E2746"/>
    <w:rsid w:val="008E372F"/>
    <w:rsid w:val="008E68EC"/>
    <w:rsid w:val="008F1BBA"/>
    <w:rsid w:val="008F46AF"/>
    <w:rsid w:val="00907537"/>
    <w:rsid w:val="009219DA"/>
    <w:rsid w:val="00921AAA"/>
    <w:rsid w:val="00927B50"/>
    <w:rsid w:val="00932C98"/>
    <w:rsid w:val="00947A22"/>
    <w:rsid w:val="00957D31"/>
    <w:rsid w:val="00966A89"/>
    <w:rsid w:val="00985330"/>
    <w:rsid w:val="009855D3"/>
    <w:rsid w:val="009922C1"/>
    <w:rsid w:val="009928DF"/>
    <w:rsid w:val="00992CF5"/>
    <w:rsid w:val="00993146"/>
    <w:rsid w:val="009B097F"/>
    <w:rsid w:val="009C1453"/>
    <w:rsid w:val="009C4DAB"/>
    <w:rsid w:val="009D32FF"/>
    <w:rsid w:val="009D5E89"/>
    <w:rsid w:val="009D6611"/>
    <w:rsid w:val="009E1F59"/>
    <w:rsid w:val="009F040D"/>
    <w:rsid w:val="009F0883"/>
    <w:rsid w:val="009F587B"/>
    <w:rsid w:val="00A00453"/>
    <w:rsid w:val="00A0418E"/>
    <w:rsid w:val="00A15B7E"/>
    <w:rsid w:val="00A57699"/>
    <w:rsid w:val="00A602AE"/>
    <w:rsid w:val="00A637E8"/>
    <w:rsid w:val="00A6780C"/>
    <w:rsid w:val="00A70DB0"/>
    <w:rsid w:val="00A73199"/>
    <w:rsid w:val="00A75965"/>
    <w:rsid w:val="00A76638"/>
    <w:rsid w:val="00A85E2B"/>
    <w:rsid w:val="00A91DFB"/>
    <w:rsid w:val="00AA6573"/>
    <w:rsid w:val="00AB2DC7"/>
    <w:rsid w:val="00AB5EFF"/>
    <w:rsid w:val="00AC18F8"/>
    <w:rsid w:val="00AC4B48"/>
    <w:rsid w:val="00AC57F5"/>
    <w:rsid w:val="00AD0927"/>
    <w:rsid w:val="00AD377F"/>
    <w:rsid w:val="00AD3A21"/>
    <w:rsid w:val="00AD65BC"/>
    <w:rsid w:val="00AE13D3"/>
    <w:rsid w:val="00AE1A47"/>
    <w:rsid w:val="00AE3106"/>
    <w:rsid w:val="00AF02A2"/>
    <w:rsid w:val="00AF4B40"/>
    <w:rsid w:val="00AF604C"/>
    <w:rsid w:val="00B03375"/>
    <w:rsid w:val="00B05F2D"/>
    <w:rsid w:val="00B1513E"/>
    <w:rsid w:val="00B20C73"/>
    <w:rsid w:val="00B23BF4"/>
    <w:rsid w:val="00B3192C"/>
    <w:rsid w:val="00B32E1B"/>
    <w:rsid w:val="00B338C9"/>
    <w:rsid w:val="00B35815"/>
    <w:rsid w:val="00B378F8"/>
    <w:rsid w:val="00B412B0"/>
    <w:rsid w:val="00B53AA1"/>
    <w:rsid w:val="00B55C16"/>
    <w:rsid w:val="00B608B9"/>
    <w:rsid w:val="00B64C8E"/>
    <w:rsid w:val="00B74C01"/>
    <w:rsid w:val="00B76451"/>
    <w:rsid w:val="00B7666C"/>
    <w:rsid w:val="00B814CD"/>
    <w:rsid w:val="00B9271D"/>
    <w:rsid w:val="00B94FC9"/>
    <w:rsid w:val="00BA0A58"/>
    <w:rsid w:val="00BA1146"/>
    <w:rsid w:val="00BA1672"/>
    <w:rsid w:val="00BB4137"/>
    <w:rsid w:val="00BB48C3"/>
    <w:rsid w:val="00BB6212"/>
    <w:rsid w:val="00BD0CA1"/>
    <w:rsid w:val="00BE0C04"/>
    <w:rsid w:val="00BE185D"/>
    <w:rsid w:val="00BE4DA2"/>
    <w:rsid w:val="00BE7728"/>
    <w:rsid w:val="00C0094B"/>
    <w:rsid w:val="00C05E7E"/>
    <w:rsid w:val="00C074D6"/>
    <w:rsid w:val="00C13CDC"/>
    <w:rsid w:val="00C143C2"/>
    <w:rsid w:val="00C16A94"/>
    <w:rsid w:val="00C22E75"/>
    <w:rsid w:val="00C254F9"/>
    <w:rsid w:val="00C32A5D"/>
    <w:rsid w:val="00C412B2"/>
    <w:rsid w:val="00C4269E"/>
    <w:rsid w:val="00C4305B"/>
    <w:rsid w:val="00C463FB"/>
    <w:rsid w:val="00C53CF1"/>
    <w:rsid w:val="00C5475B"/>
    <w:rsid w:val="00C6178E"/>
    <w:rsid w:val="00C64E3B"/>
    <w:rsid w:val="00C65FCA"/>
    <w:rsid w:val="00C66DBD"/>
    <w:rsid w:val="00C71E22"/>
    <w:rsid w:val="00C7799B"/>
    <w:rsid w:val="00C90512"/>
    <w:rsid w:val="00C97508"/>
    <w:rsid w:val="00C97BE8"/>
    <w:rsid w:val="00CA5A9A"/>
    <w:rsid w:val="00CB590A"/>
    <w:rsid w:val="00CC024B"/>
    <w:rsid w:val="00CC41C1"/>
    <w:rsid w:val="00CC538B"/>
    <w:rsid w:val="00CD046F"/>
    <w:rsid w:val="00CD205A"/>
    <w:rsid w:val="00CD6E1B"/>
    <w:rsid w:val="00CD7EB3"/>
    <w:rsid w:val="00CE3DEC"/>
    <w:rsid w:val="00CE3F57"/>
    <w:rsid w:val="00CE4FAC"/>
    <w:rsid w:val="00CF0D00"/>
    <w:rsid w:val="00CF0DF7"/>
    <w:rsid w:val="00CF35A3"/>
    <w:rsid w:val="00D0634D"/>
    <w:rsid w:val="00D106E6"/>
    <w:rsid w:val="00D25184"/>
    <w:rsid w:val="00D27610"/>
    <w:rsid w:val="00D34C60"/>
    <w:rsid w:val="00D35CF4"/>
    <w:rsid w:val="00D426E6"/>
    <w:rsid w:val="00D506DB"/>
    <w:rsid w:val="00D52BAF"/>
    <w:rsid w:val="00D57482"/>
    <w:rsid w:val="00D574F1"/>
    <w:rsid w:val="00D5767B"/>
    <w:rsid w:val="00D60CCB"/>
    <w:rsid w:val="00D60D97"/>
    <w:rsid w:val="00D623B1"/>
    <w:rsid w:val="00D62874"/>
    <w:rsid w:val="00D64C23"/>
    <w:rsid w:val="00D679FB"/>
    <w:rsid w:val="00D70924"/>
    <w:rsid w:val="00D854EC"/>
    <w:rsid w:val="00D97F31"/>
    <w:rsid w:val="00DA13AD"/>
    <w:rsid w:val="00DA3448"/>
    <w:rsid w:val="00DA6049"/>
    <w:rsid w:val="00DA62A1"/>
    <w:rsid w:val="00DA74FD"/>
    <w:rsid w:val="00DB22B0"/>
    <w:rsid w:val="00DB512D"/>
    <w:rsid w:val="00DB6C36"/>
    <w:rsid w:val="00DC4E89"/>
    <w:rsid w:val="00DC5269"/>
    <w:rsid w:val="00DC6A15"/>
    <w:rsid w:val="00DD2452"/>
    <w:rsid w:val="00DD6E75"/>
    <w:rsid w:val="00DD7819"/>
    <w:rsid w:val="00DF34DC"/>
    <w:rsid w:val="00E00A5C"/>
    <w:rsid w:val="00E13972"/>
    <w:rsid w:val="00E23EF0"/>
    <w:rsid w:val="00E2416B"/>
    <w:rsid w:val="00E277C7"/>
    <w:rsid w:val="00E3189B"/>
    <w:rsid w:val="00E36003"/>
    <w:rsid w:val="00E36E7B"/>
    <w:rsid w:val="00E376AB"/>
    <w:rsid w:val="00E40F12"/>
    <w:rsid w:val="00E602AA"/>
    <w:rsid w:val="00E6624A"/>
    <w:rsid w:val="00E7026A"/>
    <w:rsid w:val="00EA4436"/>
    <w:rsid w:val="00EA61F3"/>
    <w:rsid w:val="00EB1AE0"/>
    <w:rsid w:val="00EC11D5"/>
    <w:rsid w:val="00EC12AD"/>
    <w:rsid w:val="00EC751A"/>
    <w:rsid w:val="00ED29A8"/>
    <w:rsid w:val="00ED5588"/>
    <w:rsid w:val="00EE1E64"/>
    <w:rsid w:val="00EE69EA"/>
    <w:rsid w:val="00EF0203"/>
    <w:rsid w:val="00EF091C"/>
    <w:rsid w:val="00F0162F"/>
    <w:rsid w:val="00F02969"/>
    <w:rsid w:val="00F055E9"/>
    <w:rsid w:val="00F06421"/>
    <w:rsid w:val="00F12C0C"/>
    <w:rsid w:val="00F162C6"/>
    <w:rsid w:val="00F25703"/>
    <w:rsid w:val="00F26256"/>
    <w:rsid w:val="00F26BE2"/>
    <w:rsid w:val="00F346F5"/>
    <w:rsid w:val="00F36A4E"/>
    <w:rsid w:val="00F47100"/>
    <w:rsid w:val="00F5179F"/>
    <w:rsid w:val="00F57522"/>
    <w:rsid w:val="00F64486"/>
    <w:rsid w:val="00F83E3B"/>
    <w:rsid w:val="00F84EEA"/>
    <w:rsid w:val="00F91EFE"/>
    <w:rsid w:val="00FB149C"/>
    <w:rsid w:val="00FB5C92"/>
    <w:rsid w:val="00FC0706"/>
    <w:rsid w:val="00FD0267"/>
    <w:rsid w:val="00FD12D7"/>
    <w:rsid w:val="00FD356A"/>
    <w:rsid w:val="00FE0561"/>
    <w:rsid w:val="00FE1DA5"/>
    <w:rsid w:val="00FE4AED"/>
    <w:rsid w:val="00FE570C"/>
    <w:rsid w:val="00FF067C"/>
    <w:rsid w:val="00FF6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semiHidden="0" w:uiPriority="0" w:unhideWhenUsed="0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113"/>
    <w:pPr>
      <w:jc w:val="both"/>
    </w:pPr>
    <w:rPr>
      <w:rFonts w:ascii="Times New Roman" w:hAnsi="Times New Roman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Normal"/>
    <w:link w:val="HeaderChar"/>
    <w:uiPriority w:val="99"/>
    <w:rsid w:val="00C412B2"/>
    <w:pPr>
      <w:spacing w:after="160" w:line="240" w:lineRule="exact"/>
      <w:jc w:val="left"/>
    </w:pPr>
    <w:rPr>
      <w:sz w:val="24"/>
      <w:szCs w:val="24"/>
      <w:lang w:eastAsia="ru-RU"/>
    </w:rPr>
  </w:style>
  <w:style w:type="character" w:customStyle="1" w:styleId="HeaderChar">
    <w:name w:val="Header Char"/>
    <w:aliases w:val="Знак Char,Знак Знак Знак Знак Знак Знак Char,Знак Знак Char,Знак Знак Знак Знак Знак Знак Знак Char,Знак Знак Знак Знак Знак Знак Знак Знак Char,Знак1 Char"/>
    <w:basedOn w:val="DefaultParagraphFont"/>
    <w:link w:val="Header"/>
    <w:uiPriority w:val="99"/>
    <w:locked/>
    <w:rsid w:val="00654113"/>
    <w:rPr>
      <w:rFonts w:ascii="Times New Roman" w:hAnsi="Times New Roman"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rsid w:val="00654113"/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54113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EC12AD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C07D5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C07D5"/>
    <w:rPr>
      <w:rFonts w:ascii="Times New Roman" w:hAnsi="Times New Roman"/>
      <w:sz w:val="28"/>
    </w:rPr>
  </w:style>
  <w:style w:type="character" w:customStyle="1" w:styleId="a">
    <w:name w:val="Гипертекстовая ссылка"/>
    <w:uiPriority w:val="99"/>
    <w:rsid w:val="00F84EEA"/>
    <w:rPr>
      <w:rFonts w:ascii="Times New Roman" w:hAnsi="Times New Roman"/>
      <w:color w:val="106BBE"/>
    </w:rPr>
  </w:style>
  <w:style w:type="paragraph" w:customStyle="1" w:styleId="21">
    <w:name w:val="Основной текст с отступом 21"/>
    <w:basedOn w:val="Normal"/>
    <w:uiPriority w:val="99"/>
    <w:rsid w:val="00A73199"/>
    <w:pPr>
      <w:suppressAutoHyphens/>
      <w:ind w:right="38" w:firstLine="708"/>
    </w:pPr>
    <w:rPr>
      <w:rFonts w:eastAsia="Times New Roman"/>
      <w:bCs/>
      <w:szCs w:val="20"/>
      <w:lang w:eastAsia="ar-SA"/>
    </w:rPr>
  </w:style>
  <w:style w:type="paragraph" w:customStyle="1" w:styleId="ConsPlusTitle">
    <w:name w:val="ConsPlusTitle"/>
    <w:uiPriority w:val="99"/>
    <w:rsid w:val="00FE570C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styleId="NoSpacing">
    <w:name w:val="No Spacing"/>
    <w:link w:val="NoSpacingChar"/>
    <w:uiPriority w:val="99"/>
    <w:qFormat/>
    <w:rsid w:val="00743D86"/>
    <w:rPr>
      <w:rFonts w:eastAsia="Times New Roman"/>
    </w:rPr>
  </w:style>
  <w:style w:type="character" w:customStyle="1" w:styleId="NoSpacingChar">
    <w:name w:val="No Spacing Char"/>
    <w:link w:val="NoSpacing"/>
    <w:uiPriority w:val="99"/>
    <w:locked/>
    <w:rsid w:val="006A5D37"/>
    <w:rPr>
      <w:rFonts w:eastAsia="Times New Roman"/>
      <w:sz w:val="22"/>
      <w:lang w:val="ru-RU" w:eastAsia="ru-RU"/>
    </w:rPr>
  </w:style>
  <w:style w:type="paragraph" w:customStyle="1" w:styleId="1">
    <w:name w:val="Обычный1"/>
    <w:uiPriority w:val="99"/>
    <w:rsid w:val="008F46AF"/>
    <w:pPr>
      <w:widowControl w:val="0"/>
    </w:pPr>
    <w:rPr>
      <w:rFonts w:ascii="Times New Roman" w:eastAsia="Times New Roman" w:hAnsi="Times New Roman"/>
      <w:sz w:val="28"/>
      <w:szCs w:val="20"/>
    </w:rPr>
  </w:style>
  <w:style w:type="paragraph" w:styleId="BodyText">
    <w:name w:val="Body Text"/>
    <w:basedOn w:val="Normal"/>
    <w:link w:val="BodyTextChar"/>
    <w:uiPriority w:val="99"/>
    <w:rsid w:val="008A1078"/>
    <w:pPr>
      <w:jc w:val="left"/>
    </w:pPr>
    <w:rPr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A1078"/>
    <w:rPr>
      <w:rFonts w:ascii="Times New Roman" w:hAnsi="Times New Roman"/>
      <w:sz w:val="24"/>
      <w:lang w:eastAsia="ru-RU"/>
    </w:rPr>
  </w:style>
  <w:style w:type="paragraph" w:styleId="HTMLPreformatted">
    <w:name w:val="HTML Preformatted"/>
    <w:basedOn w:val="Normal"/>
    <w:link w:val="HTMLPreformattedChar"/>
    <w:uiPriority w:val="99"/>
    <w:rsid w:val="006A5D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6A5D37"/>
    <w:rPr>
      <w:rFonts w:ascii="Courier New" w:hAnsi="Courier New"/>
      <w:sz w:val="20"/>
      <w:lang w:eastAsia="ru-RU"/>
    </w:rPr>
  </w:style>
  <w:style w:type="character" w:styleId="PageNumber">
    <w:name w:val="page number"/>
    <w:basedOn w:val="DefaultParagraphFont"/>
    <w:uiPriority w:val="99"/>
    <w:rsid w:val="00C143C2"/>
    <w:rPr>
      <w:rFonts w:cs="Times New Roman"/>
    </w:rPr>
  </w:style>
  <w:style w:type="paragraph" w:customStyle="1" w:styleId="u">
    <w:name w:val="u"/>
    <w:basedOn w:val="Normal"/>
    <w:uiPriority w:val="99"/>
    <w:rsid w:val="00C143C2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customStyle="1" w:styleId="a0">
    <w:name w:val="Основной текст с отступо"/>
    <w:basedOn w:val="Normal"/>
    <w:uiPriority w:val="99"/>
    <w:rsid w:val="00C143C2"/>
    <w:pPr>
      <w:ind w:firstLine="851"/>
    </w:pPr>
    <w:rPr>
      <w:szCs w:val="20"/>
      <w:lang w:eastAsia="ru-RU"/>
    </w:rPr>
  </w:style>
  <w:style w:type="character" w:customStyle="1" w:styleId="s10">
    <w:name w:val="s_10"/>
    <w:uiPriority w:val="99"/>
    <w:rsid w:val="00C143C2"/>
  </w:style>
  <w:style w:type="paragraph" w:customStyle="1" w:styleId="ConsPlusNonformat">
    <w:name w:val="ConsPlusNonformat"/>
    <w:uiPriority w:val="99"/>
    <w:rsid w:val="00C143C2"/>
    <w:pPr>
      <w:autoSpaceDE w:val="0"/>
      <w:autoSpaceDN w:val="0"/>
      <w:adjustRightInd w:val="0"/>
    </w:pPr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ConsPlusCell">
    <w:name w:val="ConsPlusCell"/>
    <w:uiPriority w:val="99"/>
    <w:rsid w:val="00C143C2"/>
    <w:pPr>
      <w:autoSpaceDE w:val="0"/>
      <w:autoSpaceDN w:val="0"/>
      <w:adjustRightInd w:val="0"/>
    </w:pPr>
    <w:rPr>
      <w:rFonts w:ascii="Arial" w:eastAsia="MS Mincho" w:hAnsi="Arial" w:cs="Arial"/>
      <w:sz w:val="20"/>
      <w:szCs w:val="20"/>
      <w:lang w:eastAsia="ja-JP"/>
    </w:rPr>
  </w:style>
  <w:style w:type="paragraph" w:styleId="EndnoteText">
    <w:name w:val="endnote text"/>
    <w:basedOn w:val="Normal"/>
    <w:link w:val="EndnoteTextChar"/>
    <w:uiPriority w:val="99"/>
    <w:rsid w:val="00C143C2"/>
    <w:pPr>
      <w:jc w:val="left"/>
    </w:pPr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C143C2"/>
    <w:rPr>
      <w:rFonts w:ascii="Times New Roman" w:hAnsi="Times New Roman"/>
      <w:sz w:val="20"/>
      <w:lang w:eastAsia="ru-RU"/>
    </w:rPr>
  </w:style>
  <w:style w:type="character" w:styleId="EndnoteReference">
    <w:name w:val="endnote reference"/>
    <w:basedOn w:val="DefaultParagraphFont"/>
    <w:uiPriority w:val="99"/>
    <w:rsid w:val="00C143C2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C143C2"/>
    <w:pPr>
      <w:jc w:val="left"/>
    </w:pPr>
    <w:rPr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143C2"/>
    <w:rPr>
      <w:rFonts w:ascii="Times New Roman" w:hAnsi="Times New Roman"/>
      <w:sz w:val="20"/>
      <w:lang w:eastAsia="ru-RU"/>
    </w:rPr>
  </w:style>
  <w:style w:type="character" w:styleId="FootnoteReference">
    <w:name w:val="footnote reference"/>
    <w:basedOn w:val="DefaultParagraphFont"/>
    <w:uiPriority w:val="99"/>
    <w:rsid w:val="00C143C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C143C2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143C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4">
    <w:name w:val="Знак Знак4"/>
    <w:uiPriority w:val="99"/>
    <w:locked/>
    <w:rsid w:val="00173A62"/>
    <w:rPr>
      <w:rFonts w:ascii="Courier New" w:hAnsi="Courier New"/>
      <w:lang w:val="ru-RU" w:eastAsia="ru-RU"/>
    </w:rPr>
  </w:style>
  <w:style w:type="character" w:customStyle="1" w:styleId="41">
    <w:name w:val="Знак Знак41"/>
    <w:uiPriority w:val="99"/>
    <w:locked/>
    <w:rsid w:val="00C412B2"/>
    <w:rPr>
      <w:rFonts w:ascii="Courier New" w:hAnsi="Courier New"/>
      <w:lang w:val="ru-RU" w:eastAsia="ru-RU"/>
    </w:rPr>
  </w:style>
  <w:style w:type="character" w:customStyle="1" w:styleId="5">
    <w:name w:val="Знак Знак5"/>
    <w:uiPriority w:val="99"/>
    <w:rsid w:val="00C412B2"/>
    <w:rPr>
      <w:sz w:val="28"/>
    </w:rPr>
  </w:style>
  <w:style w:type="character" w:customStyle="1" w:styleId="3">
    <w:name w:val="Знак Знак3"/>
    <w:uiPriority w:val="99"/>
    <w:rsid w:val="00C412B2"/>
    <w:rPr>
      <w:sz w:val="28"/>
    </w:rPr>
  </w:style>
  <w:style w:type="character" w:customStyle="1" w:styleId="2">
    <w:name w:val="Знак Знак2"/>
    <w:uiPriority w:val="99"/>
    <w:rsid w:val="00C412B2"/>
    <w:rPr>
      <w:lang w:val="ru-RU" w:eastAsia="ru-RU"/>
    </w:rPr>
  </w:style>
  <w:style w:type="character" w:customStyle="1" w:styleId="10">
    <w:name w:val="Знак Знак1"/>
    <w:uiPriority w:val="99"/>
    <w:rsid w:val="00C412B2"/>
    <w:rPr>
      <w:lang w:val="ru-RU" w:eastAsia="ru-RU"/>
    </w:rPr>
  </w:style>
  <w:style w:type="table" w:styleId="TableGrid">
    <w:name w:val="Table Grid"/>
    <w:basedOn w:val="TableNormal"/>
    <w:uiPriority w:val="99"/>
    <w:rsid w:val="00C412B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rsid w:val="00C412B2"/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35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2485152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72485152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362</TotalTime>
  <Pages>15</Pages>
  <Words>4936</Words>
  <Characters>28140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L.Leontyeva</dc:creator>
  <cp:keywords/>
  <dc:description/>
  <cp:lastModifiedBy>1</cp:lastModifiedBy>
  <cp:revision>43</cp:revision>
  <cp:lastPrinted>2023-08-04T14:01:00Z</cp:lastPrinted>
  <dcterms:created xsi:type="dcterms:W3CDTF">2022-06-22T08:19:00Z</dcterms:created>
  <dcterms:modified xsi:type="dcterms:W3CDTF">2023-09-01T04:55:00Z</dcterms:modified>
</cp:coreProperties>
</file>