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B02" w:rsidRDefault="00457B02" w:rsidP="00654113">
      <w:pPr>
        <w:jc w:val="center"/>
        <w:rPr>
          <w:rFonts w:ascii="Arial" w:hAnsi="Arial" w:cs="Arial"/>
          <w:sz w:val="20"/>
        </w:rPr>
      </w:pPr>
    </w:p>
    <w:p w:rsidR="00457B02" w:rsidRPr="00CF0D00" w:rsidRDefault="00457B02" w:rsidP="006A5D37">
      <w:pPr>
        <w:pStyle w:val="HTMLPreformatted"/>
        <w:tabs>
          <w:tab w:val="clear" w:pos="916"/>
          <w:tab w:val="left" w:pos="0"/>
        </w:tabs>
        <w:rPr>
          <w:rFonts w:ascii="PT Astra Serif" w:hAnsi="PT Astra Serif"/>
          <w:sz w:val="28"/>
          <w:szCs w:val="28"/>
        </w:rPr>
      </w:pPr>
    </w:p>
    <w:p w:rsidR="00457B02" w:rsidRPr="00CF0D00" w:rsidRDefault="00457B02" w:rsidP="004D368B">
      <w:pPr>
        <w:pStyle w:val="HTMLPreformatted"/>
        <w:tabs>
          <w:tab w:val="clear" w:pos="6412"/>
          <w:tab w:val="left" w:pos="6663"/>
        </w:tabs>
        <w:spacing w:line="276" w:lineRule="auto"/>
        <w:ind w:left="92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</w:t>
      </w:r>
      <w:r w:rsidRPr="00CF0D00">
        <w:rPr>
          <w:rFonts w:ascii="PT Astra Serif" w:hAnsi="PT Astra Serif"/>
          <w:sz w:val="28"/>
          <w:szCs w:val="28"/>
        </w:rPr>
        <w:t xml:space="preserve">АКТ </w:t>
      </w:r>
    </w:p>
    <w:p w:rsidR="00457B02" w:rsidRPr="00CF0D00" w:rsidRDefault="00457B02" w:rsidP="00C143C2">
      <w:pPr>
        <w:pStyle w:val="HTMLPreformatted"/>
        <w:spacing w:line="276" w:lineRule="auto"/>
        <w:ind w:left="928"/>
        <w:jc w:val="center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оценки готовности общеобразовательной организации </w:t>
      </w:r>
    </w:p>
    <w:p w:rsidR="00457B02" w:rsidRPr="00CF0D00" w:rsidRDefault="00457B02" w:rsidP="00C143C2">
      <w:pPr>
        <w:pStyle w:val="HTMLPreformatted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началу 2023/2024</w:t>
      </w:r>
      <w:r w:rsidRPr="00CF0D00">
        <w:rPr>
          <w:rFonts w:ascii="PT Astra Serif" w:hAnsi="PT Astra Serif"/>
          <w:sz w:val="28"/>
          <w:szCs w:val="28"/>
        </w:rPr>
        <w:t xml:space="preserve"> учебного года</w:t>
      </w:r>
    </w:p>
    <w:p w:rsidR="00457B02" w:rsidRDefault="00457B02" w:rsidP="00C143C2">
      <w:pPr>
        <w:pStyle w:val="HTMLPreformatted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составлен «</w:t>
      </w:r>
      <w:r>
        <w:rPr>
          <w:rFonts w:ascii="PT Astra Serif" w:hAnsi="PT Astra Serif"/>
          <w:sz w:val="28"/>
          <w:szCs w:val="28"/>
          <w:u w:val="single"/>
        </w:rPr>
        <w:t>07</w:t>
      </w:r>
      <w:r w:rsidRPr="00CF0D00">
        <w:rPr>
          <w:rFonts w:ascii="PT Astra Serif" w:hAnsi="PT Astra Serif"/>
          <w:sz w:val="28"/>
          <w:szCs w:val="28"/>
        </w:rPr>
        <w:t xml:space="preserve">» </w:t>
      </w:r>
      <w:r w:rsidRPr="00173A62">
        <w:rPr>
          <w:rFonts w:ascii="PT Astra Serif" w:hAnsi="PT Astra Serif"/>
          <w:sz w:val="28"/>
          <w:szCs w:val="28"/>
          <w:u w:val="single"/>
        </w:rPr>
        <w:t>августа</w:t>
      </w:r>
      <w:r>
        <w:rPr>
          <w:rFonts w:ascii="PT Astra Serif" w:hAnsi="PT Astra Serif"/>
          <w:sz w:val="28"/>
          <w:szCs w:val="28"/>
        </w:rPr>
        <w:t xml:space="preserve"> 2023</w:t>
      </w:r>
      <w:r w:rsidRPr="00CF0D00">
        <w:rPr>
          <w:rFonts w:ascii="PT Astra Serif" w:hAnsi="PT Astra Serif"/>
          <w:sz w:val="28"/>
          <w:szCs w:val="28"/>
        </w:rPr>
        <w:t xml:space="preserve"> года</w:t>
      </w:r>
    </w:p>
    <w:p w:rsidR="00457B02" w:rsidRPr="00CF0D00" w:rsidRDefault="00457B02" w:rsidP="00C143C2">
      <w:pPr>
        <w:pStyle w:val="HTMLPreformatted"/>
        <w:tabs>
          <w:tab w:val="clear" w:pos="916"/>
          <w:tab w:val="left" w:pos="0"/>
        </w:tabs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457B02" w:rsidRPr="00173A62" w:rsidRDefault="00457B02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Филиал Муниципального бюджетного общеобразовательного учреждения</w:t>
      </w:r>
      <w:r w:rsidRPr="00074200">
        <w:rPr>
          <w:rFonts w:ascii="Times New Roman" w:hAnsi="Times New Roman"/>
          <w:sz w:val="28"/>
          <w:szCs w:val="28"/>
          <w:u w:val="single"/>
        </w:rPr>
        <w:t xml:space="preserve"> «Средняя общеобразовательная школа № 2 имени Героя Советского Союза Шамаева П.С. г. Петровска Саратовской области», </w:t>
      </w:r>
      <w:r>
        <w:rPr>
          <w:rFonts w:ascii="Times New Roman" w:hAnsi="Times New Roman"/>
          <w:sz w:val="28"/>
          <w:szCs w:val="28"/>
          <w:u w:val="single"/>
        </w:rPr>
        <w:t>в с.Савкино 2004</w:t>
      </w:r>
    </w:p>
    <w:p w:rsidR="00457B02" w:rsidRPr="00CF0D00" w:rsidRDefault="00457B02" w:rsidP="00C143C2">
      <w:pPr>
        <w:pStyle w:val="HTMLPreformatted"/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>(полное наименование организации, год постройки)</w:t>
      </w:r>
    </w:p>
    <w:p w:rsidR="00457B02" w:rsidRPr="00074200" w:rsidRDefault="00457B02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4200">
        <w:rPr>
          <w:rFonts w:ascii="Times New Roman" w:hAnsi="Times New Roman"/>
          <w:sz w:val="28"/>
          <w:szCs w:val="28"/>
          <w:u w:val="single"/>
        </w:rPr>
        <w:t>Петровский муниципальный район Саратовской области, полномочия учредителя осуществляет администрация Петровского муниципального района</w:t>
      </w:r>
    </w:p>
    <w:p w:rsidR="00457B02" w:rsidRPr="00CF0D00" w:rsidRDefault="00457B02" w:rsidP="00173A62">
      <w:pPr>
        <w:pStyle w:val="HTMLPreformatted"/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(учредитель  организации)</w:t>
      </w:r>
    </w:p>
    <w:p w:rsidR="00457B02" w:rsidRDefault="00457B02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4200">
        <w:rPr>
          <w:rFonts w:ascii="Times New Roman" w:hAnsi="Times New Roman"/>
          <w:sz w:val="28"/>
          <w:szCs w:val="28"/>
          <w:u w:val="single"/>
        </w:rPr>
        <w:t>412542, Саратовская область, г. Петровск, ул. Шамаева, д.99</w:t>
      </w:r>
    </w:p>
    <w:p w:rsidR="00457B02" w:rsidRPr="00FE1DA5" w:rsidRDefault="00457B02" w:rsidP="00301C62">
      <w:pPr>
        <w:pStyle w:val="HTMLPreformatted"/>
        <w:spacing w:line="276" w:lineRule="auto"/>
        <w:jc w:val="center"/>
      </w:pPr>
      <w:r>
        <w:rPr>
          <w:rFonts w:ascii="Times New Roman" w:hAnsi="Times New Roman"/>
          <w:sz w:val="28"/>
          <w:szCs w:val="28"/>
          <w:u w:val="single"/>
        </w:rPr>
        <w:t>412525</w:t>
      </w:r>
      <w:r w:rsidRPr="004230F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74200">
        <w:rPr>
          <w:rFonts w:ascii="Times New Roman" w:hAnsi="Times New Roman"/>
          <w:sz w:val="28"/>
          <w:szCs w:val="28"/>
          <w:u w:val="single"/>
        </w:rPr>
        <w:t>Саратовская область</w:t>
      </w:r>
      <w:r>
        <w:rPr>
          <w:rFonts w:ascii="Times New Roman" w:hAnsi="Times New Roman"/>
          <w:sz w:val="28"/>
          <w:szCs w:val="28"/>
          <w:u w:val="single"/>
        </w:rPr>
        <w:t>,Петровский район,с.Савкино ул.Мира,д.20 А</w:t>
      </w:r>
      <w:r>
        <w:t xml:space="preserve"> (</w:t>
      </w:r>
      <w:r w:rsidRPr="00FE1DA5">
        <w:t>юридический адрес</w:t>
      </w:r>
      <w:r>
        <w:t>, физический адрес организации)</w:t>
      </w:r>
      <w:r w:rsidRPr="00FE1DA5">
        <w:t xml:space="preserve"> </w:t>
      </w:r>
    </w:p>
    <w:p w:rsidR="00457B02" w:rsidRPr="00074200" w:rsidRDefault="00457B02" w:rsidP="00173A6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4200">
        <w:rPr>
          <w:rFonts w:ascii="Times New Roman" w:hAnsi="Times New Roman"/>
          <w:sz w:val="28"/>
          <w:szCs w:val="28"/>
          <w:u w:val="single"/>
        </w:rPr>
        <w:t>Зябликова Ирина Владимировна, 8(84555)26196</w:t>
      </w:r>
      <w:r>
        <w:rPr>
          <w:rFonts w:ascii="Times New Roman" w:hAnsi="Times New Roman"/>
          <w:sz w:val="28"/>
          <w:szCs w:val="28"/>
          <w:u w:val="single"/>
        </w:rPr>
        <w:t>,</w:t>
      </w:r>
    </w:p>
    <w:p w:rsidR="00457B02" w:rsidRPr="00C22E75" w:rsidRDefault="00457B02" w:rsidP="00173A62">
      <w:pPr>
        <w:autoSpaceDE w:val="0"/>
        <w:autoSpaceDN w:val="0"/>
        <w:adjustRightInd w:val="0"/>
        <w:spacing w:line="276" w:lineRule="auto"/>
        <w:ind w:firstLine="709"/>
        <w:rPr>
          <w:sz w:val="24"/>
          <w:szCs w:val="24"/>
        </w:rPr>
      </w:pPr>
      <w:r w:rsidRPr="00D62874">
        <w:t xml:space="preserve">В соответствии с </w:t>
      </w:r>
      <w:r>
        <w:t xml:space="preserve">приказом управления образования администрации Петровского муниципального района Саратовской области </w:t>
      </w:r>
    </w:p>
    <w:p w:rsidR="00457B02" w:rsidRPr="00173A62" w:rsidRDefault="00457B02" w:rsidP="00C143C2">
      <w:pPr>
        <w:pStyle w:val="HTMLPreformatted"/>
        <w:spacing w:line="276" w:lineRule="auto"/>
        <w:rPr>
          <w:rFonts w:ascii="Times New Roman" w:hAnsi="Times New Roman"/>
        </w:rPr>
      </w:pPr>
      <w:r w:rsidRPr="00C13CDC">
        <w:rPr>
          <w:rFonts w:ascii="Times New Roman" w:hAnsi="Times New Roman"/>
          <w:sz w:val="28"/>
          <w:szCs w:val="28"/>
        </w:rPr>
        <w:t xml:space="preserve">от « 28» июня </w:t>
      </w:r>
      <w:smartTag w:uri="urn:schemas-microsoft-com:office:smarttags" w:element="metricconverter">
        <w:smartTagPr>
          <w:attr w:name="ProductID" w:val="2023 г"/>
        </w:smartTagPr>
        <w:r w:rsidRPr="00C13CDC">
          <w:rPr>
            <w:rFonts w:ascii="Times New Roman" w:hAnsi="Times New Roman"/>
            <w:sz w:val="28"/>
            <w:szCs w:val="28"/>
          </w:rPr>
          <w:t>2023 г</w:t>
        </w:r>
      </w:smartTag>
      <w:r w:rsidRPr="00C13CDC">
        <w:rPr>
          <w:rFonts w:ascii="Times New Roman" w:hAnsi="Times New Roman"/>
          <w:sz w:val="28"/>
          <w:szCs w:val="28"/>
        </w:rPr>
        <w:t>. № 154-ОД в период с «03» по «09» августа 2023г.  комиссией  управления образования администрации Петровского</w:t>
      </w:r>
      <w:r w:rsidRPr="00074200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</w:t>
      </w:r>
    </w:p>
    <w:p w:rsidR="00457B02" w:rsidRPr="00CF0D00" w:rsidRDefault="00457B02" w:rsidP="00C143C2">
      <w:pPr>
        <w:pStyle w:val="HTMLPreformatted"/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>(наименование органа управления образованием, проводившего проверку)</w:t>
      </w:r>
    </w:p>
    <w:p w:rsidR="00457B02" w:rsidRDefault="00457B02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комиссии:</w:t>
      </w:r>
    </w:p>
    <w:p w:rsidR="00457B02" w:rsidRPr="000D1CE2" w:rsidRDefault="00457B02" w:rsidP="00BA1146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200BA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заместитель главы администрации Петровского муниципального района  по социальным вопросам и профилактике </w:t>
      </w:r>
      <w:r w:rsidRPr="008200BA">
        <w:rPr>
          <w:rFonts w:ascii="Times New Roman" w:hAnsi="Times New Roman"/>
          <w:sz w:val="28"/>
          <w:szCs w:val="28"/>
          <w:u w:val="single"/>
        </w:rPr>
        <w:t>правонарушений</w:t>
      </w:r>
      <w:r>
        <w:rPr>
          <w:rFonts w:ascii="Times New Roman" w:hAnsi="Times New Roman"/>
          <w:sz w:val="28"/>
          <w:szCs w:val="28"/>
          <w:u w:val="single"/>
        </w:rPr>
        <w:t xml:space="preserve">, Ларин Николай </w:t>
      </w:r>
      <w:r w:rsidRPr="000D1CE2">
        <w:rPr>
          <w:rFonts w:ascii="Times New Roman" w:hAnsi="Times New Roman"/>
          <w:sz w:val="28"/>
          <w:szCs w:val="28"/>
          <w:u w:val="single"/>
        </w:rPr>
        <w:t>Владимирович</w:t>
      </w:r>
      <w:r>
        <w:rPr>
          <w:rFonts w:ascii="Times New Roman" w:hAnsi="Times New Roman"/>
          <w:sz w:val="28"/>
          <w:szCs w:val="28"/>
          <w:u w:val="single"/>
        </w:rPr>
        <w:t xml:space="preserve">;                                                                                                          </w:t>
      </w:r>
      <w:r w:rsidRPr="000D1CE2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       </w:t>
      </w:r>
    </w:p>
    <w:p w:rsidR="00457B02" w:rsidRPr="000D1CE2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57B02" w:rsidRPr="00785E5C" w:rsidRDefault="00457B02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председателя</w:t>
      </w:r>
      <w:r w:rsidRPr="00785E5C">
        <w:rPr>
          <w:rFonts w:ascii="Times New Roman" w:hAnsi="Times New Roman"/>
          <w:sz w:val="28"/>
          <w:szCs w:val="28"/>
        </w:rPr>
        <w:t xml:space="preserve"> комиссии</w:t>
      </w:r>
      <w:r>
        <w:rPr>
          <w:rFonts w:ascii="Times New Roman" w:hAnsi="Times New Roman"/>
          <w:sz w:val="28"/>
          <w:szCs w:val="28"/>
        </w:rPr>
        <w:t>:</w:t>
      </w:r>
    </w:p>
    <w:p w:rsidR="00457B02" w:rsidRPr="00B608B9" w:rsidRDefault="00457B02" w:rsidP="00BA1146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н</w:t>
      </w:r>
      <w:r w:rsidRPr="00B608B9">
        <w:rPr>
          <w:rFonts w:ascii="Times New Roman" w:hAnsi="Times New Roman"/>
          <w:sz w:val="28"/>
          <w:szCs w:val="28"/>
          <w:u w:val="single"/>
        </w:rPr>
        <w:t>ачальник управления образования администрации Петровского муниципального района Саратовской области</w:t>
      </w:r>
      <w:r>
        <w:rPr>
          <w:rFonts w:ascii="Times New Roman" w:hAnsi="Times New Roman"/>
          <w:sz w:val="28"/>
          <w:szCs w:val="28"/>
          <w:u w:val="single"/>
        </w:rPr>
        <w:t>, Уханова Наталья Константиновна</w:t>
      </w:r>
      <w:r w:rsidRPr="00B608B9">
        <w:rPr>
          <w:rFonts w:ascii="Times New Roman" w:hAnsi="Times New Roman"/>
          <w:sz w:val="28"/>
          <w:szCs w:val="28"/>
          <w:u w:val="single"/>
        </w:rPr>
        <w:t>;</w:t>
      </w:r>
    </w:p>
    <w:p w:rsidR="00457B02" w:rsidRPr="000D1CE2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57B02" w:rsidRPr="00785E5C" w:rsidRDefault="00457B02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E5C">
        <w:rPr>
          <w:rFonts w:ascii="Times New Roman" w:hAnsi="Times New Roman"/>
          <w:sz w:val="28"/>
          <w:szCs w:val="28"/>
        </w:rPr>
        <w:t>Секретарь комиссии</w:t>
      </w:r>
      <w:r>
        <w:rPr>
          <w:rFonts w:ascii="Times New Roman" w:hAnsi="Times New Roman"/>
          <w:sz w:val="28"/>
          <w:szCs w:val="28"/>
        </w:rPr>
        <w:t>:</w:t>
      </w:r>
    </w:p>
    <w:p w:rsidR="00457B02" w:rsidRPr="00B608B9" w:rsidRDefault="00457B02" w:rsidP="00BA1146">
      <w:pPr>
        <w:pStyle w:val="HTMLPreformatted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</w:t>
      </w:r>
      <w:r w:rsidRPr="00B608B9">
        <w:rPr>
          <w:rFonts w:ascii="Times New Roman" w:hAnsi="Times New Roman"/>
          <w:sz w:val="28"/>
          <w:szCs w:val="28"/>
          <w:u w:val="single"/>
        </w:rPr>
        <w:t>етодист МКУ «Методико-правовой центр МОУ ПМР»</w:t>
      </w:r>
      <w:r>
        <w:rPr>
          <w:rFonts w:ascii="Times New Roman" w:hAnsi="Times New Roman"/>
          <w:sz w:val="28"/>
          <w:szCs w:val="28"/>
          <w:u w:val="single"/>
        </w:rPr>
        <w:t xml:space="preserve">,      Коржан Владимир Васильевич;                                                                                                                            </w:t>
      </w:r>
    </w:p>
    <w:p w:rsidR="00457B02" w:rsidRPr="00B608B9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57B02" w:rsidRPr="00785E5C" w:rsidRDefault="00457B02" w:rsidP="00BA1146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E5C">
        <w:rPr>
          <w:rFonts w:ascii="Times New Roman" w:hAnsi="Times New Roman"/>
          <w:sz w:val="28"/>
          <w:szCs w:val="28"/>
        </w:rPr>
        <w:t>Члены комиссии:</w:t>
      </w:r>
    </w:p>
    <w:p w:rsidR="00457B02" w:rsidRPr="00B608B9" w:rsidRDefault="00457B02" w:rsidP="00BA1146">
      <w:pPr>
        <w:pStyle w:val="HTMLPreformatted"/>
        <w:spacing w:line="276" w:lineRule="auto"/>
        <w:rPr>
          <w:rFonts w:ascii="Times New Roman" w:hAnsi="Times New Roman"/>
          <w:sz w:val="28"/>
          <w:szCs w:val="28"/>
        </w:rPr>
      </w:pPr>
      <w:r w:rsidRPr="00B608B9">
        <w:rPr>
          <w:rFonts w:ascii="Times New Roman" w:hAnsi="Times New Roman"/>
          <w:sz w:val="28"/>
          <w:szCs w:val="28"/>
          <w:u w:val="single"/>
        </w:rPr>
        <w:t>руководитель  МКУ «Методико-правовой центр МОУ ПМР»,</w:t>
      </w:r>
      <w:r>
        <w:rPr>
          <w:rFonts w:ascii="Times New Roman" w:hAnsi="Times New Roman"/>
          <w:sz w:val="28"/>
          <w:szCs w:val="28"/>
          <w:u w:val="single"/>
        </w:rPr>
        <w:t xml:space="preserve">       Макаренкова Елена </w:t>
      </w:r>
      <w:r w:rsidRPr="00B608B9">
        <w:rPr>
          <w:rFonts w:ascii="Times New Roman" w:hAnsi="Times New Roman"/>
          <w:sz w:val="28"/>
          <w:szCs w:val="28"/>
          <w:u w:val="single"/>
        </w:rPr>
        <w:t>С</w:t>
      </w:r>
      <w:r>
        <w:rPr>
          <w:rFonts w:ascii="Times New Roman" w:hAnsi="Times New Roman"/>
          <w:sz w:val="28"/>
          <w:szCs w:val="28"/>
          <w:u w:val="single"/>
        </w:rPr>
        <w:t xml:space="preserve">ергеевна;                                                                                                          </w:t>
      </w:r>
      <w:r w:rsidRPr="00E376A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57B02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57B02" w:rsidRPr="00B608B9" w:rsidRDefault="00457B02" w:rsidP="00BA1146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председатель Петровской городской организации Общественного Профсоюза образования,  Живайкина Ирина Александровна;</w:t>
      </w:r>
    </w:p>
    <w:p w:rsidR="00457B02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(должность, фамилия, имя, отчество)</w:t>
      </w:r>
    </w:p>
    <w:p w:rsidR="00457B02" w:rsidRDefault="00457B02" w:rsidP="00BA1146">
      <w:pPr>
        <w:pStyle w:val="HTMLPreformatted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руководитель  МКУ «ЦГХО МОУ ПМР», Маркина Татьяна Александровна;                                                                                                                                             </w:t>
      </w:r>
    </w:p>
    <w:p w:rsidR="00457B02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(должность, фамилия, имя, отчество)</w:t>
      </w:r>
    </w:p>
    <w:p w:rsidR="00457B02" w:rsidRDefault="00457B02" w:rsidP="009B0FFA">
      <w:pPr>
        <w:pStyle w:val="HTMLPreformatted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u w:val="single"/>
        </w:rPr>
        <w:t>методист</w:t>
      </w:r>
      <w:r w:rsidRPr="00B608B9">
        <w:rPr>
          <w:rFonts w:ascii="Times New Roman" w:hAnsi="Times New Roman"/>
          <w:sz w:val="28"/>
          <w:szCs w:val="28"/>
          <w:u w:val="single"/>
        </w:rPr>
        <w:t xml:space="preserve"> МКУ «Методико-правовой центр МОУ ПМР»,   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7E767B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  <w:u w:val="single"/>
        </w:rPr>
        <w:t>Курбатова</w:t>
      </w:r>
      <w:r w:rsidRPr="007E767B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Ольга  Алексеевна;                                                                                                         </w:t>
      </w:r>
      <w:r>
        <w:rPr>
          <w:rFonts w:ascii="Times New Roman" w:hAnsi="Times New Roman"/>
        </w:rPr>
        <w:t>(должность, фамилия, имя, отчество)</w:t>
      </w:r>
    </w:p>
    <w:p w:rsidR="00457B02" w:rsidRDefault="00457B02" w:rsidP="009B0FFA">
      <w:pPr>
        <w:pStyle w:val="HTMLPreformatted"/>
        <w:spacing w:line="276" w:lineRule="auto"/>
        <w:rPr>
          <w:rFonts w:ascii="Times New Roman" w:hAnsi="Times New Roman"/>
          <w:sz w:val="28"/>
          <w:szCs w:val="28"/>
          <w:u w:val="single"/>
        </w:rPr>
      </w:pPr>
    </w:p>
    <w:p w:rsidR="00457B02" w:rsidRPr="007B46F2" w:rsidRDefault="00457B02" w:rsidP="009B0FFA">
      <w:pPr>
        <w:pStyle w:val="HTMLPreformatted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заместитель начальника полиции по охране общественного порядка ОМВД России по Петровскому району, майор полиции, </w:t>
      </w:r>
      <w:r w:rsidRPr="003B6E41">
        <w:rPr>
          <w:rFonts w:ascii="Times New Roman" w:hAnsi="Times New Roman"/>
          <w:sz w:val="28"/>
          <w:szCs w:val="28"/>
          <w:u w:val="single"/>
        </w:rPr>
        <w:t>Попов С</w:t>
      </w:r>
      <w:r>
        <w:rPr>
          <w:rFonts w:ascii="Times New Roman" w:hAnsi="Times New Roman"/>
          <w:sz w:val="28"/>
          <w:szCs w:val="28"/>
          <w:u w:val="single"/>
        </w:rPr>
        <w:t>ергей Николаевич</w:t>
      </w:r>
    </w:p>
    <w:p w:rsidR="00457B02" w:rsidRDefault="00457B02" w:rsidP="00BA1146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57B02" w:rsidRPr="007A1633" w:rsidRDefault="00457B02" w:rsidP="00BA1146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u w:val="single"/>
        </w:rPr>
        <w:t>начальник ПЦО ОВО по г. Петровску – филиала ФГКУ «УВО ВНГ России по Саратовской области»,  майор полиции Трофимов</w:t>
      </w:r>
      <w:r>
        <w:rPr>
          <w:rFonts w:ascii="Times New Roman" w:hAnsi="Times New Roman"/>
          <w:sz w:val="28"/>
          <w:szCs w:val="28"/>
        </w:rPr>
        <w:t xml:space="preserve"> Николай Юрьевич</w:t>
      </w:r>
      <w:r w:rsidRPr="003B5A5A">
        <w:rPr>
          <w:rFonts w:ascii="Times New Roman" w:hAnsi="Times New Roman"/>
          <w:sz w:val="28"/>
          <w:szCs w:val="28"/>
        </w:rPr>
        <w:t>;</w:t>
      </w:r>
    </w:p>
    <w:p w:rsidR="00457B02" w:rsidRPr="008F1BBA" w:rsidRDefault="00457B02" w:rsidP="00BA1146">
      <w:pPr>
        <w:pStyle w:val="HTMLPreformatted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(должность, фамилия, имя, отчество)</w:t>
      </w:r>
    </w:p>
    <w:p w:rsidR="00457B02" w:rsidRPr="00086A31" w:rsidRDefault="00457B02" w:rsidP="009B75E5">
      <w:pPr>
        <w:pStyle w:val="HTMLPreformatted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проведена оценка готовности филиала муниципального бюджетного общеобразовательного учреждения «Средняя общеобразовательная школа № 2 имени Героя Советского Союза Шамаева П.С. г. Петровска Саратовской области».в  с. Савкино.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(полное наименование организации</w:t>
      </w:r>
      <w:r w:rsidRPr="00C22E75">
        <w:rPr>
          <w:rFonts w:ascii="Times New Roman" w:hAnsi="Times New Roman"/>
        </w:rPr>
        <w:t>)</w:t>
      </w:r>
    </w:p>
    <w:p w:rsidR="00457B02" w:rsidRPr="00CF0D00" w:rsidRDefault="00457B02" w:rsidP="00223117">
      <w:pPr>
        <w:spacing w:line="276" w:lineRule="auto"/>
        <w:rPr>
          <w:rFonts w:ascii="PT Astra Serif" w:hAnsi="PT Astra Serif"/>
          <w:iCs/>
        </w:rPr>
      </w:pPr>
      <w:r>
        <w:rPr>
          <w:rFonts w:ascii="PT Astra Serif" w:hAnsi="PT Astra Serif"/>
          <w:lang w:eastAsia="ru-RU"/>
        </w:rPr>
        <w:t xml:space="preserve">                                    </w:t>
      </w:r>
      <w:r w:rsidRPr="00CF0D00">
        <w:rPr>
          <w:rFonts w:ascii="PT Astra Serif" w:hAnsi="PT Astra Serif"/>
          <w:iCs/>
          <w:lang w:val="en-US"/>
        </w:rPr>
        <w:t>I</w:t>
      </w:r>
      <w:r w:rsidRPr="00CF0D00">
        <w:rPr>
          <w:rFonts w:ascii="PT Astra Serif" w:hAnsi="PT Astra Serif"/>
          <w:iCs/>
        </w:rPr>
        <w:t>. Основные результаты оценки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1. Учредительные документы</w:t>
      </w:r>
      <w:r w:rsidRPr="00CF0D00">
        <w:rPr>
          <w:rFonts w:ascii="PT Astra Serif" w:hAnsi="PT Astra Serif"/>
          <w:sz w:val="28"/>
          <w:szCs w:val="28"/>
        </w:rPr>
        <w:t xml:space="preserve">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457B02" w:rsidRPr="00086A31" w:rsidRDefault="00457B02" w:rsidP="00BA1146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PT Astra Serif" w:hAnsi="PT Astra Serif"/>
          <w:sz w:val="28"/>
          <w:szCs w:val="28"/>
        </w:rPr>
        <w:t xml:space="preserve">         </w:t>
      </w:r>
      <w:r w:rsidRPr="00CF0D00">
        <w:rPr>
          <w:rFonts w:ascii="PT Astra Serif" w:hAnsi="PT Astra Serif"/>
          <w:sz w:val="28"/>
          <w:szCs w:val="28"/>
        </w:rPr>
        <w:t>Устав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 «Средняя общеобразовательная школа № 2 имени Героя Советского Союза Шамаева П.С. г. Петровска Саратовской области»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(полное наименование организации</w:t>
      </w:r>
      <w:r w:rsidRPr="00C22E75">
        <w:rPr>
          <w:rFonts w:ascii="Times New Roman" w:hAnsi="Times New Roman"/>
        </w:rPr>
        <w:t>)</w:t>
      </w:r>
    </w:p>
    <w:p w:rsidR="00457B02" w:rsidRPr="00CF0D00" w:rsidRDefault="00457B02" w:rsidP="00BA1146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Дата регистрации </w:t>
      </w:r>
      <w:r w:rsidRPr="00BA1146">
        <w:rPr>
          <w:rFonts w:ascii="PT Astra Serif" w:hAnsi="PT Astra Serif"/>
          <w:sz w:val="28"/>
          <w:szCs w:val="28"/>
          <w:u w:val="single"/>
        </w:rPr>
        <w:t>26 апреля 2022 года</w:t>
      </w:r>
    </w:p>
    <w:p w:rsidR="00457B02" w:rsidRDefault="00457B02" w:rsidP="00187CD8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Свидетельство о государственной регистрации права на оперативное управление от 27 мая </w:t>
      </w:r>
      <w:smartTag w:uri="urn:schemas-microsoft-com:office:smarttags" w:element="metricconverter">
        <w:smartTagPr>
          <w:attr w:name="ProductID" w:val="2022 г"/>
        </w:smartTagPr>
        <w:r>
          <w:rPr>
            <w:rFonts w:ascii="Times New Roman" w:hAnsi="Times New Roman"/>
            <w:sz w:val="28"/>
            <w:szCs w:val="28"/>
          </w:rPr>
          <w:t>2022 г</w:t>
        </w:r>
      </w:smartTag>
      <w:r>
        <w:rPr>
          <w:rFonts w:ascii="Times New Roman" w:hAnsi="Times New Roman"/>
          <w:sz w:val="28"/>
          <w:szCs w:val="28"/>
        </w:rPr>
        <w:t>. № 64-АВ 982828,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учреждению);</w:t>
      </w:r>
    </w:p>
    <w:p w:rsidR="00457B02" w:rsidRDefault="00457B02" w:rsidP="00B81267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Свидетельство о государственной регистрации права от 05» апреля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</w:p>
    <w:p w:rsidR="00457B02" w:rsidRDefault="00457B02" w:rsidP="00B81267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№ 64-АГ 816722 на пользование земельным участком, на котором размещена организация (за исключением зданий, арендуемых организацией);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Лицензия на право ведения образовательной деятельности выдана</w:t>
      </w:r>
    </w:p>
    <w:p w:rsidR="00457B02" w:rsidRPr="00CF0D00" w:rsidRDefault="00457B02" w:rsidP="00C65FCA">
      <w:pPr>
        <w:pStyle w:val="HTMLPreformatted"/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  <w:sz w:val="28"/>
          <w:szCs w:val="28"/>
        </w:rPr>
        <w:t>«</w:t>
      </w:r>
      <w:r>
        <w:rPr>
          <w:rFonts w:ascii="PT Astra Serif" w:hAnsi="PT Astra Serif"/>
          <w:sz w:val="28"/>
          <w:szCs w:val="28"/>
        </w:rPr>
        <w:t>06</w:t>
      </w:r>
      <w:r w:rsidRPr="00CF0D00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 июня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Pr="00CF0D00">
          <w:rPr>
            <w:rFonts w:ascii="PT Astra Serif" w:hAnsi="PT Astra Serif"/>
            <w:sz w:val="28"/>
            <w:szCs w:val="28"/>
          </w:rPr>
          <w:t>20</w:t>
        </w:r>
        <w:r>
          <w:rPr>
            <w:rFonts w:ascii="PT Astra Serif" w:hAnsi="PT Astra Serif"/>
            <w:sz w:val="28"/>
            <w:szCs w:val="28"/>
          </w:rPr>
          <w:t>22</w:t>
        </w:r>
        <w:r w:rsidRPr="00CF0D00">
          <w:rPr>
            <w:rFonts w:ascii="PT Astra Serif" w:hAnsi="PT Astra Serif"/>
            <w:sz w:val="28"/>
            <w:szCs w:val="28"/>
          </w:rPr>
          <w:t xml:space="preserve"> г</w:t>
        </w:r>
      </w:smartTag>
      <w:r w:rsidRPr="00CF0D00">
        <w:rPr>
          <w:rFonts w:ascii="PT Astra Serif" w:hAnsi="PT Astra Serif"/>
          <w:sz w:val="28"/>
          <w:szCs w:val="28"/>
        </w:rPr>
        <w:t xml:space="preserve">., регистрационный номер </w:t>
      </w:r>
      <w:r>
        <w:rPr>
          <w:rFonts w:ascii="PT Astra Serif" w:hAnsi="PT Astra Serif"/>
          <w:sz w:val="28"/>
          <w:szCs w:val="28"/>
          <w:u w:val="single"/>
        </w:rPr>
        <w:t>Л035-01279-64/00197878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 w:rsidRPr="00CF0D00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Министерство образования Саратовской области</w:t>
      </w:r>
      <w:r w:rsidRPr="00CF0D00">
        <w:rPr>
          <w:rFonts w:ascii="PT Astra Serif" w:hAnsi="PT Astra Serif"/>
          <w:sz w:val="28"/>
          <w:szCs w:val="28"/>
        </w:rPr>
        <w:t>,</w:t>
      </w:r>
      <w:r w:rsidRPr="00CF0D00">
        <w:rPr>
          <w:rFonts w:ascii="PT Astra Serif" w:hAnsi="PT Astra Serif"/>
          <w:sz w:val="28"/>
          <w:szCs w:val="28"/>
        </w:rPr>
        <w:br/>
      </w:r>
      <w:r w:rsidRPr="00CF0D00">
        <w:rPr>
          <w:rFonts w:ascii="PT Astra Serif" w:hAnsi="PT Astra Serif"/>
        </w:rPr>
        <w:t xml:space="preserve">                                             (наименование органа исполнительной власти, выдавшего лицензию)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срок действия лицензии - </w:t>
      </w:r>
      <w:r>
        <w:rPr>
          <w:rFonts w:ascii="PT Astra Serif" w:hAnsi="PT Astra Serif"/>
          <w:sz w:val="28"/>
          <w:szCs w:val="28"/>
          <w:u w:val="single"/>
        </w:rPr>
        <w:t>действует</w:t>
      </w:r>
      <w:r w:rsidRPr="00CF0D00">
        <w:rPr>
          <w:rFonts w:ascii="PT Astra Serif" w:hAnsi="PT Astra Serif"/>
          <w:sz w:val="28"/>
          <w:szCs w:val="28"/>
        </w:rPr>
        <w:t>.</w:t>
      </w:r>
    </w:p>
    <w:p w:rsidR="00457B02" w:rsidRPr="00CF0D00" w:rsidRDefault="00457B02" w:rsidP="00187CD8">
      <w:pPr>
        <w:pStyle w:val="HTMLPreformatted"/>
        <w:spacing w:line="276" w:lineRule="auto"/>
        <w:ind w:firstLine="709"/>
        <w:rPr>
          <w:rFonts w:ascii="PT Astra Serif" w:hAnsi="PT Astra Serif"/>
        </w:rPr>
      </w:pPr>
      <w:r w:rsidRPr="00CF0D00">
        <w:rPr>
          <w:rFonts w:ascii="PT Astra Serif" w:hAnsi="PT Astra Serif"/>
          <w:sz w:val="28"/>
          <w:szCs w:val="28"/>
        </w:rPr>
        <w:t>Свидетельство об аккредитации организации выдано «</w:t>
      </w:r>
      <w:r>
        <w:rPr>
          <w:rFonts w:ascii="PT Astra Serif" w:hAnsi="PT Astra Serif"/>
          <w:sz w:val="28"/>
          <w:szCs w:val="28"/>
        </w:rPr>
        <w:t>16</w:t>
      </w:r>
      <w:r w:rsidRPr="00CF0D00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 июня </w:t>
      </w:r>
      <w:smartTag w:uri="urn:schemas-microsoft-com:office:smarttags" w:element="metricconverter">
        <w:smartTagPr>
          <w:attr w:name="ProductID" w:val="2022 г"/>
        </w:smartTagPr>
        <w:r w:rsidRPr="00CF0D00">
          <w:rPr>
            <w:rFonts w:ascii="PT Astra Serif" w:hAnsi="PT Astra Serif"/>
            <w:sz w:val="28"/>
            <w:szCs w:val="28"/>
          </w:rPr>
          <w:t>20</w:t>
        </w:r>
        <w:r>
          <w:rPr>
            <w:rFonts w:ascii="PT Astra Serif" w:hAnsi="PT Astra Serif"/>
            <w:sz w:val="28"/>
            <w:szCs w:val="28"/>
          </w:rPr>
          <w:t>22</w:t>
        </w:r>
        <w:r w:rsidRPr="00CF0D00">
          <w:rPr>
            <w:rFonts w:ascii="PT Astra Serif" w:hAnsi="PT Astra Serif"/>
            <w:sz w:val="28"/>
            <w:szCs w:val="28"/>
          </w:rPr>
          <w:t xml:space="preserve"> г</w:t>
        </w:r>
      </w:smartTag>
      <w:r w:rsidRPr="00CF0D00">
        <w:rPr>
          <w:rFonts w:ascii="PT Astra Serif" w:hAnsi="PT Astra Serif"/>
          <w:sz w:val="28"/>
          <w:szCs w:val="28"/>
        </w:rPr>
        <w:t xml:space="preserve">., 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Министерство образования Саратовской области</w:t>
      </w:r>
      <w:r w:rsidRPr="00CF0D00">
        <w:rPr>
          <w:rFonts w:ascii="PT Astra Serif" w:hAnsi="PT Astra Serif"/>
          <w:sz w:val="28"/>
          <w:szCs w:val="28"/>
        </w:rPr>
        <w:t>,</w:t>
      </w:r>
      <w:r w:rsidRPr="00CF0D00">
        <w:rPr>
          <w:rFonts w:ascii="PT Astra Serif" w:hAnsi="PT Astra Serif"/>
          <w:sz w:val="28"/>
          <w:szCs w:val="28"/>
        </w:rPr>
        <w:br/>
      </w:r>
      <w:r w:rsidRPr="00CF0D00">
        <w:rPr>
          <w:rFonts w:ascii="PT Astra Serif" w:hAnsi="PT Astra Serif"/>
        </w:rPr>
        <w:t xml:space="preserve">                           </w:t>
      </w:r>
      <w:r>
        <w:rPr>
          <w:rFonts w:ascii="PT Astra Serif" w:hAnsi="PT Astra Serif"/>
        </w:rPr>
        <w:t xml:space="preserve">           </w:t>
      </w:r>
      <w:r w:rsidRPr="00CF0D00">
        <w:rPr>
          <w:rFonts w:ascii="PT Astra Serif" w:hAnsi="PT Astra Serif"/>
        </w:rPr>
        <w:t>(наименование органа исполнительной власти, выдавшего свидетельство)</w:t>
      </w:r>
    </w:p>
    <w:p w:rsidR="00457B02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Серия 64А01</w:t>
      </w:r>
      <w:r w:rsidRPr="00CF0D00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0001138</w:t>
      </w:r>
      <w:r w:rsidRPr="00CF0D00">
        <w:rPr>
          <w:rFonts w:ascii="PT Astra Serif" w:hAnsi="PT Astra Serif"/>
          <w:sz w:val="28"/>
          <w:szCs w:val="28"/>
        </w:rPr>
        <w:t xml:space="preserve">, срок действия свидетельства </w:t>
      </w:r>
      <w:r w:rsidRPr="00187CD8">
        <w:rPr>
          <w:rFonts w:ascii="PT Astra Serif" w:hAnsi="PT Astra Serif"/>
          <w:sz w:val="28"/>
          <w:szCs w:val="28"/>
          <w:u w:val="single"/>
        </w:rPr>
        <w:t>бессрочно</w:t>
      </w:r>
    </w:p>
    <w:p w:rsidR="00457B02" w:rsidRPr="00CF0D00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57B02" w:rsidRPr="00317627" w:rsidRDefault="00457B02" w:rsidP="00882557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 w:rsidRPr="00C71E22">
        <w:rPr>
          <w:rFonts w:ascii="Times New Roman" w:hAnsi="Times New Roman"/>
          <w:b/>
          <w:sz w:val="28"/>
          <w:szCs w:val="28"/>
        </w:rPr>
        <w:t>2. Паспорт безопасности организации</w:t>
      </w:r>
      <w:r>
        <w:rPr>
          <w:rFonts w:ascii="Times New Roman" w:hAnsi="Times New Roman"/>
          <w:sz w:val="28"/>
          <w:szCs w:val="28"/>
        </w:rPr>
        <w:t xml:space="preserve"> с соответствии с постановлением </w:t>
      </w:r>
      <w:r w:rsidRPr="00D60CCB">
        <w:rPr>
          <w:rFonts w:ascii="Times New Roman" w:hAnsi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7" w:history="1">
        <w:r w:rsidRPr="00D60CCB">
          <w:rPr>
            <w:rFonts w:ascii="Times New Roman" w:hAnsi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оформлен </w:t>
      </w:r>
      <w:r w:rsidRPr="003B6E41">
        <w:rPr>
          <w:rFonts w:ascii="Times New Roman" w:hAnsi="Times New Roman"/>
          <w:sz w:val="28"/>
          <w:szCs w:val="28"/>
        </w:rPr>
        <w:t>20.04.2023 г</w:t>
      </w:r>
      <w:r w:rsidRPr="003B6E41">
        <w:rPr>
          <w:rFonts w:ascii="Times New Roman" w:hAnsi="Times New Roman"/>
          <w:sz w:val="28"/>
          <w:szCs w:val="28"/>
          <w:u w:val="single"/>
        </w:rPr>
        <w:t>.</w:t>
      </w:r>
      <w:r w:rsidRPr="003B6E41">
        <w:rPr>
          <w:rFonts w:ascii="Times New Roman" w:hAnsi="Times New Roman"/>
          <w:sz w:val="28"/>
          <w:szCs w:val="28"/>
        </w:rPr>
        <w:t>(дата</w:t>
      </w:r>
      <w:r>
        <w:rPr>
          <w:rFonts w:ascii="Times New Roman" w:hAnsi="Times New Roman"/>
          <w:sz w:val="28"/>
          <w:szCs w:val="28"/>
        </w:rPr>
        <w:t xml:space="preserve"> согласования).</w:t>
      </w:r>
    </w:p>
    <w:p w:rsidR="00457B02" w:rsidRPr="00DF34DC" w:rsidRDefault="00457B02" w:rsidP="00882557">
      <w:r>
        <w:rPr>
          <w:iCs/>
        </w:rPr>
        <w:t>Д</w:t>
      </w:r>
      <w:r w:rsidRPr="001E5E62">
        <w:rPr>
          <w:iCs/>
        </w:rPr>
        <w:t>екларация пожарной безопасности организации</w:t>
      </w:r>
      <w:r>
        <w:rPr>
          <w:iCs/>
        </w:rPr>
        <w:t xml:space="preserve"> от «___»________ 20___ г.  оформлена.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B814CD">
        <w:rPr>
          <w:iCs/>
          <w:sz w:val="20"/>
          <w:szCs w:val="20"/>
        </w:rPr>
        <w:t>оформлена (не оформлена).</w:t>
      </w:r>
      <w:r w:rsidRPr="00B814CD">
        <w:rPr>
          <w:rFonts w:ascii="Arial" w:hAnsi="Arial" w:cs="Arial"/>
          <w:color w:val="2B2B2B"/>
          <w:shd w:val="clear" w:color="auto" w:fill="FFFFFF"/>
        </w:rPr>
        <w:t xml:space="preserve"> </w:t>
      </w:r>
    </w:p>
    <w:p w:rsidR="00457B02" w:rsidRDefault="00457B02" w:rsidP="00882557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подготовки организации к новому учебному году - разработан и согласован установленным порядком.</w:t>
      </w:r>
    </w:p>
    <w:p w:rsidR="00457B02" w:rsidRPr="00EE69EA" w:rsidRDefault="00457B02" w:rsidP="00882557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882557">
        <w:rPr>
          <w:rFonts w:ascii="Times New Roman" w:hAnsi="Times New Roman"/>
          <w:u w:val="single"/>
        </w:rPr>
        <w:t>разработан,</w:t>
      </w:r>
      <w:r>
        <w:rPr>
          <w:rFonts w:ascii="Times New Roman" w:hAnsi="Times New Roman"/>
        </w:rPr>
        <w:t xml:space="preserve"> не разработан)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3. Количество филиалов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0</w:t>
      </w:r>
      <w:r>
        <w:rPr>
          <w:rFonts w:ascii="PT Astra Serif" w:hAnsi="PT Astra Serif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/>
          <w:sz w:val="28"/>
          <w:szCs w:val="28"/>
        </w:rPr>
        <w:t>(единиц).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4. Количество зданий, в которых осуществляется образовательная деятельность (всего с учетом филиалов)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1</w:t>
      </w:r>
      <w:r>
        <w:rPr>
          <w:rFonts w:ascii="PT Astra Serif" w:hAnsi="PT Astra Serif"/>
          <w:sz w:val="28"/>
          <w:szCs w:val="28"/>
          <w:u w:val="single"/>
        </w:rPr>
        <w:t xml:space="preserve"> </w:t>
      </w:r>
      <w:r w:rsidRPr="00CF0D00">
        <w:rPr>
          <w:rFonts w:ascii="PT Astra Serif" w:hAnsi="PT Astra Serif"/>
          <w:sz w:val="28"/>
          <w:szCs w:val="28"/>
        </w:rPr>
        <w:t>(единиц).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 xml:space="preserve">5. Количество зданий, в которых организовано проживание обучающихся (общежития) </w:t>
      </w:r>
      <w:r>
        <w:rPr>
          <w:rFonts w:ascii="PT Astra Serif" w:hAnsi="PT Astra Serif"/>
          <w:sz w:val="28"/>
          <w:szCs w:val="28"/>
          <w:u w:val="single"/>
        </w:rPr>
        <w:t xml:space="preserve">- </w:t>
      </w:r>
      <w:r w:rsidRPr="00CF0D00">
        <w:rPr>
          <w:rFonts w:ascii="PT Astra Serif" w:hAnsi="PT Astra Serif"/>
          <w:sz w:val="28"/>
          <w:szCs w:val="28"/>
        </w:rPr>
        <w:t xml:space="preserve"> (единиц).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6. Проведенные в 2023</w:t>
      </w:r>
      <w:r w:rsidRPr="00CF0D00">
        <w:rPr>
          <w:rFonts w:ascii="PT Astra Serif" w:hAnsi="PT Astra Serif"/>
          <w:b/>
          <w:sz w:val="28"/>
          <w:szCs w:val="28"/>
        </w:rPr>
        <w:t xml:space="preserve"> году ремонтные работы: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а) работы по капитальному ремонту:</w:t>
      </w:r>
    </w:p>
    <w:p w:rsidR="00457B02" w:rsidRPr="00882557" w:rsidRDefault="00457B02" w:rsidP="00C143C2">
      <w:pPr>
        <w:pStyle w:val="HTMLPreformatted"/>
        <w:spacing w:line="276" w:lineRule="auto"/>
        <w:ind w:left="709"/>
        <w:jc w:val="both"/>
        <w:rPr>
          <w:rFonts w:ascii="PT Astra Serif" w:hAnsi="PT Astra Serif"/>
          <w:sz w:val="28"/>
          <w:szCs w:val="28"/>
          <w:u w:val="single"/>
        </w:rPr>
      </w:pPr>
      <w:r w:rsidRPr="00CF0D00">
        <w:rPr>
          <w:rFonts w:ascii="PT Astra Serif" w:hAnsi="PT Astra Serif"/>
          <w:sz w:val="28"/>
          <w:szCs w:val="28"/>
        </w:rPr>
        <w:t xml:space="preserve">виды ремонтных работ: </w:t>
      </w:r>
    </w:p>
    <w:p w:rsidR="00457B02" w:rsidRPr="00CF0D00" w:rsidRDefault="00457B02" w:rsidP="00882557">
      <w:pPr>
        <w:pStyle w:val="HTMLPreformatted"/>
        <w:spacing w:line="276" w:lineRule="auto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                                    </w:t>
      </w:r>
      <w:r w:rsidRPr="00CF0D00">
        <w:rPr>
          <w:rFonts w:ascii="PT Astra Serif" w:hAnsi="PT Astra Serif"/>
        </w:rPr>
        <w:t>(указать основной перечень работ)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объем фи</w:t>
      </w:r>
      <w:r>
        <w:rPr>
          <w:rFonts w:ascii="PT Astra Serif" w:hAnsi="PT Astra Serif"/>
          <w:sz w:val="28"/>
          <w:szCs w:val="28"/>
        </w:rPr>
        <w:t>нансирования данных видов работ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57B02" w:rsidRPr="00CF0D00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акт приемки _________________, гарантийные обязательства ____________ ;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(оформлены, не оформлены)                                                                     (имеются, не имеются)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б) работы по текущему (косметическому) ремонту: на </w:t>
      </w:r>
      <w:r>
        <w:rPr>
          <w:rFonts w:ascii="PT Astra Serif" w:hAnsi="PT Astra Serif"/>
          <w:sz w:val="28"/>
          <w:szCs w:val="28"/>
          <w:u w:val="single"/>
        </w:rPr>
        <w:t xml:space="preserve">1 </w:t>
      </w:r>
      <w:r>
        <w:rPr>
          <w:rFonts w:ascii="PT Astra Serif" w:hAnsi="PT Astra Serif"/>
          <w:sz w:val="28"/>
          <w:szCs w:val="28"/>
        </w:rPr>
        <w:t>объекте</w:t>
      </w:r>
      <w:r w:rsidRPr="00CF0D00">
        <w:rPr>
          <w:rFonts w:ascii="PT Astra Serif" w:hAnsi="PT Astra Serif"/>
          <w:sz w:val="28"/>
          <w:szCs w:val="28"/>
        </w:rPr>
        <w:t>, в том числе:</w:t>
      </w:r>
    </w:p>
    <w:p w:rsidR="00457B02" w:rsidRPr="00B94FC9" w:rsidRDefault="00457B02" w:rsidP="00C143C2">
      <w:pPr>
        <w:rPr>
          <w:rFonts w:ascii="PT Astra Serif" w:hAnsi="PT Astra Serif" w:cs="Courier New"/>
          <w:sz w:val="20"/>
          <w:szCs w:val="20"/>
          <w:u w:val="single"/>
        </w:rPr>
      </w:pPr>
      <w:r w:rsidRPr="00CF0D00">
        <w:rPr>
          <w:rFonts w:ascii="PT Astra Serif" w:hAnsi="PT Astra Serif"/>
        </w:rPr>
        <w:t xml:space="preserve">виды ремонтных работ: </w:t>
      </w:r>
      <w:r>
        <w:rPr>
          <w:rFonts w:ascii="PT Astra Serif" w:hAnsi="PT Astra Serif"/>
        </w:rPr>
        <w:t xml:space="preserve">покраска пола, окон, штукатурка стен и покраска. 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объем финансирования данных видов работ </w:t>
      </w:r>
      <w:r>
        <w:rPr>
          <w:rFonts w:ascii="PT Astra Serif" w:hAnsi="PT Astra Serif"/>
          <w:sz w:val="28"/>
          <w:szCs w:val="28"/>
        </w:rPr>
        <w:t>2000</w:t>
      </w:r>
      <w:r w:rsidRPr="00CF0D00">
        <w:rPr>
          <w:rFonts w:ascii="PT Astra Serif" w:hAnsi="PT Astra Serif"/>
          <w:sz w:val="28"/>
          <w:szCs w:val="28"/>
        </w:rPr>
        <w:t xml:space="preserve"> (руб.);</w:t>
      </w:r>
    </w:p>
    <w:p w:rsidR="00457B02" w:rsidRPr="00CF0D00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акт приемки _________________, гарантийные обязательства ____________ ;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(оформлены, не оформлены)                                                                     (имеются, не имеются)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в) иные мероприятия по подготовке образовательной о</w:t>
      </w:r>
      <w:r>
        <w:rPr>
          <w:rFonts w:ascii="PT Astra Serif" w:hAnsi="PT Astra Serif"/>
          <w:sz w:val="28"/>
          <w:szCs w:val="28"/>
        </w:rPr>
        <w:t>рганизации к началу 2023/2024</w:t>
      </w:r>
      <w:r w:rsidRPr="00CF0D00">
        <w:rPr>
          <w:rFonts w:ascii="PT Astra Serif" w:hAnsi="PT Astra Serif"/>
          <w:sz w:val="28"/>
          <w:szCs w:val="28"/>
        </w:rPr>
        <w:t xml:space="preserve"> учебного года:</w:t>
      </w:r>
    </w:p>
    <w:p w:rsidR="00457B02" w:rsidRPr="00B94FC9" w:rsidRDefault="00457B02" w:rsidP="00C143C2">
      <w:pPr>
        <w:rPr>
          <w:rFonts w:ascii="PT Astra Serif" w:hAnsi="PT Astra Serif" w:cs="Courier New"/>
          <w:sz w:val="20"/>
          <w:szCs w:val="20"/>
          <w:u w:val="single"/>
        </w:rPr>
      </w:pPr>
      <w:r w:rsidRPr="00CF0D00">
        <w:rPr>
          <w:rFonts w:ascii="PT Astra Serif" w:hAnsi="PT Astra Serif"/>
        </w:rPr>
        <w:t xml:space="preserve">виды работ: </w:t>
      </w:r>
    </w:p>
    <w:p w:rsidR="00457B02" w:rsidRPr="00CF0D00" w:rsidRDefault="00457B02" w:rsidP="004D368B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</w:t>
      </w:r>
      <w:r w:rsidRPr="00CF0D00">
        <w:rPr>
          <w:rFonts w:ascii="PT Astra Serif" w:hAnsi="PT Astra Serif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r>
        <w:rPr>
          <w:rFonts w:ascii="PT Astra Serif" w:hAnsi="PT Astra Serif"/>
          <w:sz w:val="28"/>
          <w:szCs w:val="28"/>
          <w:u w:val="single"/>
        </w:rPr>
        <w:t>имеется</w:t>
      </w:r>
      <w:r w:rsidRPr="00CF0D00">
        <w:rPr>
          <w:rFonts w:ascii="PT Astra Serif" w:hAnsi="PT Astra Serif"/>
          <w:sz w:val="28"/>
          <w:szCs w:val="28"/>
        </w:rPr>
        <w:t xml:space="preserve">. 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                  (имеется, не имеется)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</w:rPr>
        <w:tab/>
      </w:r>
      <w:r w:rsidRPr="00CF0D00">
        <w:rPr>
          <w:rFonts w:ascii="PT Astra Serif" w:hAnsi="PT Astra Serif"/>
          <w:sz w:val="28"/>
          <w:szCs w:val="28"/>
        </w:rPr>
        <w:t xml:space="preserve">проведено техническое обследование здания </w:t>
      </w:r>
      <w:r>
        <w:rPr>
          <w:rFonts w:ascii="PT Astra Serif" w:hAnsi="PT Astra Serif"/>
          <w:sz w:val="28"/>
          <w:szCs w:val="28"/>
          <w:u w:val="single"/>
        </w:rPr>
        <w:t>30.05.2023 г.</w:t>
      </w:r>
      <w:r w:rsidRPr="00CF0D00">
        <w:rPr>
          <w:rFonts w:ascii="PT Astra Serif" w:hAnsi="PT Astra Serif"/>
          <w:sz w:val="28"/>
          <w:szCs w:val="28"/>
        </w:rPr>
        <w:t>.</w:t>
      </w:r>
    </w:p>
    <w:p w:rsidR="00457B02" w:rsidRDefault="00457B02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  <w:sz w:val="28"/>
          <w:szCs w:val="28"/>
        </w:rPr>
        <w:t xml:space="preserve">            </w:t>
      </w:r>
      <w:r>
        <w:rPr>
          <w:rFonts w:ascii="PT Astra Serif" w:hAnsi="PT Astra Serif"/>
          <w:sz w:val="28"/>
          <w:szCs w:val="28"/>
        </w:rPr>
        <w:t xml:space="preserve">                       </w:t>
      </w:r>
      <w:r w:rsidRPr="00CF0D00">
        <w:rPr>
          <w:rFonts w:ascii="PT Astra Serif" w:hAnsi="PT Astra Serif"/>
        </w:rPr>
        <w:t xml:space="preserve">  (проведено, не проведено, указать дату)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</w:p>
    <w:p w:rsidR="00457B02" w:rsidRDefault="00457B02" w:rsidP="004D368B">
      <w:pPr>
        <w:pStyle w:val="HTMLPreformatted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7. Основные сведения об образовательной организации:</w:t>
      </w:r>
    </w:p>
    <w:p w:rsidR="00457B02" w:rsidRPr="004D368B" w:rsidRDefault="00457B02" w:rsidP="004D368B">
      <w:pPr>
        <w:pStyle w:val="HTMLPreformatted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а) проектная мощность организации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50 </w:t>
      </w:r>
      <w:r w:rsidRPr="00CF0D00">
        <w:rPr>
          <w:rFonts w:ascii="PT Astra Serif" w:hAnsi="PT Astra Serif"/>
          <w:sz w:val="28"/>
          <w:szCs w:val="28"/>
        </w:rPr>
        <w:t>человек;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б) численность обучающихся по состоянию на день проверки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11 </w:t>
      </w:r>
      <w:r w:rsidRPr="00CF0D00">
        <w:rPr>
          <w:rFonts w:ascii="PT Astra Serif" w:hAnsi="PT Astra Serif"/>
          <w:sz w:val="28"/>
          <w:szCs w:val="28"/>
        </w:rPr>
        <w:t xml:space="preserve">человек, в том числе </w:t>
      </w:r>
      <w:r>
        <w:rPr>
          <w:rFonts w:ascii="PT Astra Serif" w:hAnsi="PT Astra Serif"/>
          <w:sz w:val="28"/>
          <w:szCs w:val="28"/>
          <w:u w:val="single"/>
        </w:rPr>
        <w:t>11</w:t>
      </w:r>
      <w:r w:rsidRPr="00CF0D00">
        <w:rPr>
          <w:rFonts w:ascii="PT Astra Serif" w:hAnsi="PT Astra Serif"/>
          <w:sz w:val="28"/>
          <w:szCs w:val="28"/>
        </w:rPr>
        <w:t xml:space="preserve"> человек, обучающихся с применением дистанционных образовательных технологий;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в) количество обучающихся, подлежащих поступлению в текущем году в 1 класс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>человек</w:t>
      </w:r>
      <w:r>
        <w:rPr>
          <w:rFonts w:ascii="PT Astra Serif" w:hAnsi="PT Astra Serif"/>
          <w:sz w:val="28"/>
          <w:szCs w:val="28"/>
        </w:rPr>
        <w:t>а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г) количество классов по комплектованию: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классов всего - </w:t>
      </w:r>
      <w:r>
        <w:rPr>
          <w:rFonts w:ascii="PT Astra Serif" w:hAnsi="PT Astra Serif"/>
          <w:sz w:val="28"/>
          <w:szCs w:val="28"/>
          <w:u w:val="single"/>
        </w:rPr>
        <w:t>6</w:t>
      </w:r>
      <w:r w:rsidRPr="00CF0D00">
        <w:rPr>
          <w:rFonts w:ascii="PT Astra Serif" w:hAnsi="PT Astra Serif"/>
          <w:sz w:val="28"/>
          <w:szCs w:val="28"/>
        </w:rPr>
        <w:t xml:space="preserve">; количество обучающихся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11 </w:t>
      </w:r>
      <w:r w:rsidRPr="00CF0D00">
        <w:rPr>
          <w:rFonts w:ascii="PT Astra Serif" w:hAnsi="PT Astra Serif"/>
          <w:sz w:val="28"/>
          <w:szCs w:val="28"/>
        </w:rPr>
        <w:t>человек;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из них обучаются: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в 1 смену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6 </w:t>
      </w:r>
      <w:r w:rsidRPr="00CF0D00">
        <w:rPr>
          <w:rFonts w:ascii="PT Astra Serif" w:hAnsi="PT Astra Serif"/>
          <w:sz w:val="28"/>
          <w:szCs w:val="28"/>
        </w:rPr>
        <w:t xml:space="preserve">классов, </w:t>
      </w:r>
      <w:r>
        <w:rPr>
          <w:rFonts w:ascii="PT Astra Serif" w:hAnsi="PT Astra Serif"/>
          <w:sz w:val="28"/>
          <w:szCs w:val="28"/>
          <w:u w:val="single"/>
        </w:rPr>
        <w:t>11</w:t>
      </w:r>
      <w:r w:rsidRPr="00CF0D00">
        <w:rPr>
          <w:rFonts w:ascii="PT Astra Serif" w:hAnsi="PT Astra Serif"/>
          <w:sz w:val="28"/>
          <w:szCs w:val="28"/>
        </w:rPr>
        <w:t xml:space="preserve"> обучающихся;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во 2 смену - ___ классов, _____ обучающихся.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д) наличие образовательных программ - </w:t>
      </w:r>
      <w:r>
        <w:rPr>
          <w:rFonts w:ascii="PT Astra Serif" w:hAnsi="PT Astra Serif"/>
          <w:sz w:val="28"/>
          <w:szCs w:val="28"/>
          <w:u w:val="single"/>
        </w:rPr>
        <w:t>имеются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jc w:val="center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                                                            (имеются, не имеются)</w:t>
      </w:r>
    </w:p>
    <w:p w:rsidR="00457B02" w:rsidRPr="00CF0D00" w:rsidRDefault="00457B02" w:rsidP="00C143C2">
      <w:pPr>
        <w:pStyle w:val="HTMLPreformatted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е) наличие программ развития образовательной организации -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имеются</w:t>
      </w:r>
      <w:r w:rsidRPr="00CF0D00">
        <w:rPr>
          <w:rFonts w:ascii="PT Astra Serif" w:hAnsi="PT Astra Serif"/>
          <w:sz w:val="28"/>
          <w:szCs w:val="28"/>
        </w:rPr>
        <w:t>;</w:t>
      </w:r>
    </w:p>
    <w:p w:rsidR="00457B02" w:rsidRPr="00CF0D00" w:rsidRDefault="00457B02" w:rsidP="00B94FC9">
      <w:pPr>
        <w:pStyle w:val="HTMLPreformatted"/>
        <w:tabs>
          <w:tab w:val="left" w:pos="10206"/>
        </w:tabs>
        <w:spacing w:line="276" w:lineRule="auto"/>
        <w:jc w:val="right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</w:t>
      </w:r>
      <w:r>
        <w:rPr>
          <w:rFonts w:ascii="PT Astra Serif" w:hAnsi="PT Astra Serif"/>
        </w:rPr>
        <w:t xml:space="preserve"> </w:t>
      </w:r>
      <w:r w:rsidRPr="00CF0D00">
        <w:rPr>
          <w:rFonts w:ascii="PT Astra Serif" w:hAnsi="PT Astra Serif"/>
        </w:rPr>
        <w:t xml:space="preserve">  (имеются, не имеются)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ж) укомплектованность штатов организации: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педагогических работников </w:t>
      </w:r>
      <w:r>
        <w:rPr>
          <w:rFonts w:ascii="PT Astra Serif" w:hAnsi="PT Astra Serif"/>
          <w:sz w:val="28"/>
          <w:szCs w:val="28"/>
        </w:rPr>
        <w:t>–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8 </w:t>
      </w:r>
      <w:r>
        <w:rPr>
          <w:rFonts w:ascii="PT Astra Serif" w:hAnsi="PT Astra Serif"/>
          <w:sz w:val="28"/>
          <w:szCs w:val="28"/>
        </w:rPr>
        <w:t xml:space="preserve">человек  100 </w:t>
      </w:r>
      <w:r w:rsidRPr="00CF0D00">
        <w:rPr>
          <w:rFonts w:ascii="PT Astra Serif" w:hAnsi="PT Astra Serif"/>
          <w:sz w:val="28"/>
          <w:szCs w:val="28"/>
        </w:rPr>
        <w:t>%;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в том числе: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педагог-психолог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 xml:space="preserve">человек, социальный педагог </w:t>
      </w:r>
      <w:r>
        <w:rPr>
          <w:rFonts w:ascii="PT Astra Serif" w:hAnsi="PT Astra Serif"/>
          <w:sz w:val="28"/>
          <w:szCs w:val="28"/>
          <w:u w:val="single"/>
        </w:rPr>
        <w:t>0</w:t>
      </w:r>
      <w:r w:rsidRPr="00CF0D00">
        <w:rPr>
          <w:rFonts w:ascii="PT Astra Serif" w:hAnsi="PT Astra Serif"/>
          <w:sz w:val="28"/>
          <w:szCs w:val="28"/>
        </w:rPr>
        <w:t xml:space="preserve"> человек, 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педагог-библиотекарь </w:t>
      </w:r>
      <w:r>
        <w:rPr>
          <w:rFonts w:ascii="PT Astra Serif" w:hAnsi="PT Astra Serif"/>
          <w:sz w:val="28"/>
          <w:szCs w:val="28"/>
          <w:u w:val="single"/>
        </w:rPr>
        <w:t xml:space="preserve">0 </w:t>
      </w:r>
      <w:r w:rsidRPr="00CF0D00">
        <w:rPr>
          <w:rFonts w:ascii="PT Astra Serif" w:hAnsi="PT Astra Serif"/>
          <w:sz w:val="28"/>
          <w:szCs w:val="28"/>
        </w:rPr>
        <w:t>человек;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административно-хозяйственных работников - </w:t>
      </w:r>
      <w:r>
        <w:rPr>
          <w:rFonts w:ascii="PT Astra Serif" w:hAnsi="PT Astra Serif"/>
          <w:sz w:val="28"/>
          <w:szCs w:val="28"/>
          <w:u w:val="single"/>
        </w:rPr>
        <w:t>0</w:t>
      </w:r>
      <w:r w:rsidRPr="00CF0D00">
        <w:rPr>
          <w:rFonts w:ascii="PT Astra Serif" w:hAnsi="PT Astra Serif"/>
          <w:sz w:val="28"/>
          <w:szCs w:val="28"/>
        </w:rPr>
        <w:t xml:space="preserve"> человек______ %;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медицинских и иных работников, осуществляющих вспомогательные функции - _______человек______ %;</w:t>
      </w:r>
    </w:p>
    <w:p w:rsidR="00457B02" w:rsidRPr="00CF0D00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ab/>
        <w:t>з) наличие п</w:t>
      </w:r>
      <w:r>
        <w:rPr>
          <w:rFonts w:ascii="PT Astra Serif" w:hAnsi="PT Astra Serif"/>
          <w:sz w:val="28"/>
          <w:szCs w:val="28"/>
        </w:rPr>
        <w:t>ланов работы организации на 2023/2024</w:t>
      </w:r>
      <w:r w:rsidRPr="00CF0D00">
        <w:rPr>
          <w:rFonts w:ascii="PT Astra Serif" w:hAnsi="PT Astra Serif"/>
          <w:sz w:val="28"/>
          <w:szCs w:val="28"/>
        </w:rPr>
        <w:t xml:space="preserve"> учебный год </w:t>
      </w:r>
      <w:r>
        <w:rPr>
          <w:rFonts w:ascii="PT Astra Serif" w:hAnsi="PT Astra Serif"/>
          <w:sz w:val="28"/>
          <w:szCs w:val="28"/>
          <w:u w:val="single"/>
        </w:rPr>
        <w:t>имеются</w:t>
      </w:r>
      <w:r w:rsidRPr="00CF0D00">
        <w:rPr>
          <w:rFonts w:ascii="PT Astra Serif" w:hAnsi="PT Astra Serif"/>
          <w:sz w:val="28"/>
          <w:szCs w:val="28"/>
        </w:rPr>
        <w:t xml:space="preserve">, </w:t>
      </w:r>
    </w:p>
    <w:p w:rsidR="00457B02" w:rsidRPr="00CF0D00" w:rsidRDefault="00457B02" w:rsidP="003A7486">
      <w:pPr>
        <w:pStyle w:val="HTMLPreformatted"/>
        <w:tabs>
          <w:tab w:val="left" w:pos="10206"/>
        </w:tabs>
        <w:spacing w:line="276" w:lineRule="auto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(имеются, не имеются)</w:t>
      </w:r>
    </w:p>
    <w:p w:rsidR="00457B02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в том числе в условиях сохранения рисков распространения коронавирусной инфекции </w:t>
      </w:r>
      <w:r w:rsidRPr="00CF0D00">
        <w:rPr>
          <w:rFonts w:ascii="PT Astra Serif" w:hAnsi="PT Astra Serif"/>
          <w:sz w:val="28"/>
          <w:szCs w:val="28"/>
          <w:lang w:val="en-US"/>
        </w:rPr>
        <w:t>COVID</w:t>
      </w:r>
      <w:r w:rsidRPr="00CF0D00">
        <w:rPr>
          <w:rFonts w:ascii="PT Astra Serif" w:hAnsi="PT Astra Serif"/>
          <w:sz w:val="28"/>
          <w:szCs w:val="28"/>
        </w:rPr>
        <w:t>-19.</w:t>
      </w:r>
    </w:p>
    <w:p w:rsidR="00457B02" w:rsidRPr="00CF0D00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b/>
          <w:sz w:val="28"/>
          <w:szCs w:val="28"/>
        </w:rPr>
        <w:t>8. Состояние материально-технической базы и оснащенности образовательного процесса оценивается как</w:t>
      </w:r>
      <w:r w:rsidRPr="00CF0D0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удовлетворительное</w:t>
      </w:r>
      <w:r w:rsidRPr="00CF0D00">
        <w:rPr>
          <w:rFonts w:ascii="PT Astra Serif" w:hAnsi="PT Astra Serif"/>
          <w:sz w:val="28"/>
          <w:szCs w:val="28"/>
        </w:rPr>
        <w:t>.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</w:rPr>
      </w:pPr>
      <w:r w:rsidRPr="00CF0D00">
        <w:rPr>
          <w:rFonts w:ascii="PT Astra Serif" w:hAnsi="PT Astra Serif"/>
        </w:rPr>
        <w:t xml:space="preserve">                          </w:t>
      </w:r>
      <w:r>
        <w:rPr>
          <w:rFonts w:ascii="PT Astra Serif" w:hAnsi="PT Astra Serif"/>
        </w:rPr>
        <w:t xml:space="preserve">        </w:t>
      </w:r>
      <w:r w:rsidRPr="00CF0D00">
        <w:rPr>
          <w:rFonts w:ascii="PT Astra Serif" w:hAnsi="PT Astra Serif"/>
        </w:rPr>
        <w:t xml:space="preserve">  (удовлетворительное, неудовлетворительное). </w:t>
      </w:r>
    </w:p>
    <w:p w:rsidR="00457B02" w:rsidRDefault="00457B02" w:rsidP="004D368B">
      <w:pPr>
        <w:pStyle w:val="HTMLPreformatted"/>
        <w:spacing w:line="276" w:lineRule="auto"/>
        <w:ind w:left="709"/>
        <w:jc w:val="both"/>
        <w:rPr>
          <w:rFonts w:ascii="PT Astra Serif" w:hAnsi="PT Astra Serif"/>
          <w:sz w:val="28"/>
          <w:szCs w:val="28"/>
          <w:u w:val="single"/>
        </w:rPr>
      </w:pPr>
      <w:r w:rsidRPr="00CF0D00">
        <w:rPr>
          <w:rFonts w:ascii="PT Astra Serif" w:hAnsi="PT Astra Serif"/>
          <w:sz w:val="28"/>
          <w:szCs w:val="28"/>
        </w:rPr>
        <w:t>Здания и объекты организации</w:t>
      </w:r>
      <w:r>
        <w:rPr>
          <w:rFonts w:ascii="PT Astra Serif" w:hAnsi="PT Astra Serif"/>
          <w:sz w:val="28"/>
          <w:szCs w:val="28"/>
        </w:rPr>
        <w:t xml:space="preserve">  </w:t>
      </w:r>
      <w:r>
        <w:rPr>
          <w:rFonts w:ascii="PT Astra Serif" w:hAnsi="PT Astra Serif"/>
          <w:sz w:val="28"/>
          <w:szCs w:val="28"/>
          <w:u w:val="single"/>
        </w:rPr>
        <w:t>оборудованы</w:t>
      </w:r>
    </w:p>
    <w:p w:rsidR="00457B02" w:rsidRPr="00CF0D00" w:rsidRDefault="00457B02" w:rsidP="004D368B">
      <w:pPr>
        <w:pStyle w:val="HTMLPreformatted"/>
        <w:spacing w:line="276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</w:rPr>
        <w:t>оборудованы (не оборудованы)</w:t>
      </w:r>
      <w:r w:rsidRPr="00CF0D00">
        <w:rPr>
          <w:rFonts w:ascii="PT Astra Serif" w:hAnsi="PT Astra Serif"/>
          <w:sz w:val="28"/>
          <w:szCs w:val="28"/>
        </w:rPr>
        <w:t xml:space="preserve"> </w:t>
      </w:r>
    </w:p>
    <w:p w:rsidR="00457B02" w:rsidRPr="00CF0D00" w:rsidRDefault="00457B02" w:rsidP="00C143C2">
      <w:pPr>
        <w:pStyle w:val="HTMLPreformatted"/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техническими средствами </w:t>
      </w:r>
      <w:r w:rsidRPr="00CF0D00">
        <w:rPr>
          <w:rFonts w:ascii="PT Astra Serif" w:hAnsi="PT Astra Serif"/>
          <w:b/>
          <w:sz w:val="28"/>
          <w:szCs w:val="28"/>
          <w:u w:val="single"/>
        </w:rPr>
        <w:t>безбарьерной среды</w:t>
      </w:r>
      <w:r w:rsidRPr="00CF0D00">
        <w:rPr>
          <w:rFonts w:ascii="PT Astra Serif" w:hAnsi="PT Astra Serif"/>
          <w:sz w:val="28"/>
          <w:szCs w:val="28"/>
        </w:rPr>
        <w:t xml:space="preserve"> для передвижения обучающихся, родителей (законных представителей) с ограниченными возможностями здоровья.</w:t>
      </w:r>
    </w:p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 xml:space="preserve">Наличие материально-технической базы и оснащенности организации: </w:t>
      </w:r>
    </w:p>
    <w:p w:rsidR="00457B02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F0D00">
        <w:rPr>
          <w:rFonts w:ascii="PT Astra Serif" w:hAnsi="PT Astra Serif"/>
          <w:sz w:val="28"/>
          <w:szCs w:val="28"/>
        </w:rPr>
        <w:t>а) количество учебных к</w:t>
      </w:r>
      <w:r>
        <w:rPr>
          <w:rFonts w:ascii="PT Astra Serif" w:hAnsi="PT Astra Serif"/>
          <w:sz w:val="28"/>
          <w:szCs w:val="28"/>
        </w:rPr>
        <w:t>абинетов –6</w:t>
      </w:r>
      <w:r w:rsidRPr="00CF0D00">
        <w:rPr>
          <w:rFonts w:ascii="PT Astra Serif" w:hAnsi="PT Astra Serif"/>
          <w:sz w:val="28"/>
          <w:szCs w:val="28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2"/>
        <w:gridCol w:w="1494"/>
        <w:gridCol w:w="716"/>
        <w:gridCol w:w="716"/>
        <w:gridCol w:w="716"/>
        <w:gridCol w:w="977"/>
        <w:gridCol w:w="977"/>
        <w:gridCol w:w="1995"/>
        <w:gridCol w:w="977"/>
        <w:gridCol w:w="684"/>
      </w:tblGrid>
      <w:tr w:rsidR="00457B02" w:rsidRPr="00B87AA3" w:rsidTr="00233455">
        <w:trPr>
          <w:cantSplit/>
          <w:trHeight w:val="1421"/>
        </w:trPr>
        <w:tc>
          <w:tcPr>
            <w:tcW w:w="432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B87AA3">
              <w:rPr>
                <w:sz w:val="16"/>
                <w:szCs w:val="16"/>
              </w:rPr>
              <w:t>№ п/п</w:t>
            </w: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Объекты материально-технической базы</w:t>
            </w:r>
          </w:p>
        </w:tc>
        <w:tc>
          <w:tcPr>
            <w:tcW w:w="857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Необходимо</w:t>
            </w:r>
          </w:p>
        </w:tc>
        <w:tc>
          <w:tcPr>
            <w:tcW w:w="857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857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Процент оснащенности</w:t>
            </w:r>
          </w:p>
        </w:tc>
        <w:tc>
          <w:tcPr>
            <w:tcW w:w="1006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Наличие  документов по технике безопасности</w:t>
            </w:r>
          </w:p>
        </w:tc>
        <w:tc>
          <w:tcPr>
            <w:tcW w:w="1006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Наличие актов разрешения на эксплуатацию</w:t>
            </w:r>
          </w:p>
        </w:tc>
        <w:tc>
          <w:tcPr>
            <w:tcW w:w="1995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Наличие и состояние мебели</w:t>
            </w:r>
          </w:p>
        </w:tc>
        <w:tc>
          <w:tcPr>
            <w:tcW w:w="1006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Оборудование средствами пожаротушения</w:t>
            </w:r>
          </w:p>
        </w:tc>
        <w:tc>
          <w:tcPr>
            <w:tcW w:w="840" w:type="dxa"/>
            <w:textDirection w:val="btLr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B87AA3">
              <w:rPr>
                <w:sz w:val="16"/>
                <w:szCs w:val="16"/>
              </w:rPr>
              <w:t>Примечание</w:t>
            </w:r>
          </w:p>
        </w:tc>
      </w:tr>
      <w:tr w:rsidR="00457B02" w:rsidRPr="00B87AA3" w:rsidTr="00233455">
        <w:tc>
          <w:tcPr>
            <w:tcW w:w="432" w:type="dxa"/>
          </w:tcPr>
          <w:p w:rsidR="00457B02" w:rsidRPr="00B87AA3" w:rsidRDefault="00457B02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Кабинеты начальных классов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70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840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457B02" w:rsidRPr="00B87AA3" w:rsidTr="00233455">
        <w:tc>
          <w:tcPr>
            <w:tcW w:w="432" w:type="dxa"/>
          </w:tcPr>
          <w:p w:rsidR="00457B02" w:rsidRPr="00B87AA3" w:rsidRDefault="00457B02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Кабинеты иностранного языка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70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840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457B02" w:rsidRPr="00B87AA3" w:rsidTr="00233455">
        <w:tc>
          <w:tcPr>
            <w:tcW w:w="432" w:type="dxa"/>
          </w:tcPr>
          <w:p w:rsidR="00457B02" w:rsidRPr="00B87AA3" w:rsidRDefault="00457B02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Кабинет химии и биологии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70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840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457B02" w:rsidRPr="00B87AA3" w:rsidTr="00233455">
        <w:tc>
          <w:tcPr>
            <w:tcW w:w="432" w:type="dxa"/>
          </w:tcPr>
          <w:p w:rsidR="00457B02" w:rsidRPr="00B87AA3" w:rsidRDefault="00457B02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Кабинет технологии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50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840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457B02" w:rsidRPr="00B87AA3" w:rsidTr="00233455">
        <w:trPr>
          <w:trHeight w:val="504"/>
        </w:trPr>
        <w:tc>
          <w:tcPr>
            <w:tcW w:w="432" w:type="dxa"/>
          </w:tcPr>
          <w:p w:rsidR="00457B02" w:rsidRPr="00B87AA3" w:rsidRDefault="00457B02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Кабинет математики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70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 w:rsidRPr="00B87AA3">
              <w:rPr>
                <w:sz w:val="20"/>
                <w:szCs w:val="20"/>
              </w:rPr>
              <w:t>Имеется</w:t>
            </w:r>
          </w:p>
        </w:tc>
        <w:tc>
          <w:tcPr>
            <w:tcW w:w="840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457B02" w:rsidRPr="00B87AA3" w:rsidTr="00233455">
        <w:trPr>
          <w:trHeight w:val="288"/>
        </w:trPr>
        <w:tc>
          <w:tcPr>
            <w:tcW w:w="432" w:type="dxa"/>
          </w:tcPr>
          <w:p w:rsidR="00457B02" w:rsidRPr="00B87AA3" w:rsidRDefault="00457B02" w:rsidP="00233455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426" w:right="176" w:hanging="426"/>
              <w:rPr>
                <w:sz w:val="16"/>
                <w:szCs w:val="16"/>
              </w:rPr>
            </w:pPr>
          </w:p>
        </w:tc>
        <w:tc>
          <w:tcPr>
            <w:tcW w:w="156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русского языка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</w:p>
        </w:tc>
        <w:tc>
          <w:tcPr>
            <w:tcW w:w="1995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  <w:tc>
          <w:tcPr>
            <w:tcW w:w="1006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</w:p>
        </w:tc>
        <w:tc>
          <w:tcPr>
            <w:tcW w:w="840" w:type="dxa"/>
          </w:tcPr>
          <w:p w:rsidR="00457B02" w:rsidRPr="00B87AA3" w:rsidRDefault="00457B02" w:rsidP="0023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:rsidR="00457B02" w:rsidRPr="00CF0D00" w:rsidRDefault="00457B02" w:rsidP="00C143C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57B02" w:rsidRPr="00FF67E0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б) спальный корпус</w:t>
      </w:r>
      <w:r w:rsidRPr="001114F1">
        <w:rPr>
          <w:rFonts w:ascii="Times New Roman" w:hAnsi="Times New Roman"/>
          <w:sz w:val="28"/>
          <w:szCs w:val="28"/>
        </w:rPr>
        <w:t xml:space="preserve"> -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имеется)</w:t>
      </w:r>
      <w:r w:rsidRPr="001114F1">
        <w:rPr>
          <w:rFonts w:ascii="Times New Roman" w:hAnsi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57B02" w:rsidRPr="00FF67E0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игровая комната _________</w:t>
      </w:r>
      <w:r w:rsidRPr="001114F1">
        <w:rPr>
          <w:rFonts w:ascii="Times New Roman" w:hAnsi="Times New Roman"/>
          <w:sz w:val="28"/>
          <w:szCs w:val="28"/>
        </w:rPr>
        <w:t xml:space="preserve"> имеется (не имеется), приспособлен (типовое помещение), емкость – человек, состояние – удовлетворительное (неудовлетворительное)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отдельная санитарная комната ____________</w:t>
      </w:r>
      <w:r w:rsidRPr="001114F1">
        <w:rPr>
          <w:rFonts w:ascii="Times New Roman" w:hAnsi="Times New Roman"/>
          <w:sz w:val="28"/>
          <w:szCs w:val="28"/>
        </w:rPr>
        <w:t>- имеется (не имеется), приспособлен (типовое помещение), емкость – человек, состояние – удовлетворительное (неудовлетворительное)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57B02" w:rsidRPr="009E1F59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наличие игровой площадки для детей _______________(</w:t>
      </w:r>
      <w:r w:rsidRPr="00FF67E0">
        <w:rPr>
          <w:rFonts w:ascii="Times New Roman" w:hAnsi="Times New Roman"/>
          <w:i/>
          <w:sz w:val="28"/>
          <w:szCs w:val="28"/>
        </w:rPr>
        <w:t>для организаций, реализующих программу дошкольного образования);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наличие и характеристика объектов культурно-социальной, спортивной и образовательной сферы:</w:t>
      </w:r>
    </w:p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физкультурный (спортивный) зал –  </w:t>
      </w:r>
      <w:r w:rsidRPr="004D368B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(неудовлетворительное);</w:t>
      </w:r>
      <w:r w:rsidRPr="00D506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наличие и обеспеченность организации спортивным оборудованием, инвентарем </w:t>
      </w:r>
      <w:r w:rsidRPr="003F0D1E">
        <w:rPr>
          <w:rFonts w:ascii="Times New Roman" w:hAnsi="Times New Roman"/>
          <w:sz w:val="28"/>
          <w:szCs w:val="28"/>
        </w:rPr>
        <w:t>удовлетворительное;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57B02" w:rsidRDefault="00457B02" w:rsidP="00C412B2">
      <w:pPr>
        <w:pStyle w:val="HTMLPreformatted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AE1A47">
        <w:rPr>
          <w:rFonts w:ascii="Times New Roman" w:hAnsi="Times New Roman"/>
        </w:rPr>
        <w:t>имеется (не имеется), обеспечивает (не обеспечивает) проведение занятий, состояние удовлетворительное (неудовлетворительное)</w:t>
      </w:r>
    </w:p>
    <w:p w:rsidR="00457B02" w:rsidRPr="004946EF" w:rsidRDefault="00457B02" w:rsidP="00382F1C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акт-разрешение на использование спортивного оборудования в образовательном</w:t>
      </w:r>
      <w:r>
        <w:rPr>
          <w:rFonts w:ascii="Times New Roman" w:hAnsi="Times New Roman"/>
        </w:rPr>
        <w:t xml:space="preserve"> </w:t>
      </w:r>
      <w:r w:rsidRPr="005673D1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</w:p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C22E75">
        <w:rPr>
          <w:rFonts w:ascii="Times New Roman" w:hAnsi="Times New Roman"/>
        </w:rPr>
        <w:t>(</w:t>
      </w:r>
      <w:r>
        <w:rPr>
          <w:rFonts w:ascii="Times New Roman" w:hAnsi="Times New Roman"/>
        </w:rPr>
        <w:t>наименование органа оформившего акт-разрешение</w:t>
      </w:r>
      <w:r w:rsidRPr="00C22E75">
        <w:rPr>
          <w:rFonts w:ascii="Times New Roman" w:hAnsi="Times New Roman"/>
        </w:rPr>
        <w:t>)</w:t>
      </w:r>
    </w:p>
    <w:p w:rsidR="00457B02" w:rsidRPr="002D27EA" w:rsidRDefault="00457B02" w:rsidP="00382F1C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в спортивном оборудовании;</w:t>
      </w:r>
      <w:r w:rsidRPr="00382F1C">
        <w:t xml:space="preserve"> </w:t>
      </w:r>
      <w:r w:rsidRPr="001C0C23">
        <w:rPr>
          <w:rFonts w:ascii="Times New Roman" w:hAnsi="Times New Roman"/>
          <w:sz w:val="28"/>
          <w:szCs w:val="28"/>
        </w:rPr>
        <w:t>лыжный ком</w:t>
      </w:r>
      <w:r>
        <w:rPr>
          <w:rFonts w:ascii="Times New Roman" w:hAnsi="Times New Roman"/>
          <w:sz w:val="28"/>
          <w:szCs w:val="28"/>
        </w:rPr>
        <w:t>плект-12 шт., футбольные мячи-2 шт.. коньки – 10 шт</w:t>
      </w:r>
      <w:r w:rsidRPr="001C0C23">
        <w:rPr>
          <w:rFonts w:ascii="Times New Roman" w:hAnsi="Times New Roman"/>
          <w:sz w:val="28"/>
          <w:szCs w:val="28"/>
        </w:rPr>
        <w:t>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57B02" w:rsidRPr="00297707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97707">
        <w:rPr>
          <w:rFonts w:ascii="Times New Roman" w:hAnsi="Times New Roman"/>
        </w:rPr>
        <w:t>(наименование оборудования, количество оборудования)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тренажерный зал –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имеется)</w:t>
      </w:r>
      <w:r>
        <w:rPr>
          <w:rFonts w:ascii="Times New Roman" w:hAnsi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бассейн –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имеется)</w:t>
      </w:r>
      <w:r>
        <w:rPr>
          <w:rFonts w:ascii="Times New Roman" w:hAnsi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зал – </w:t>
      </w:r>
      <w:r w:rsidRPr="003F0D1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F0D1E">
        <w:rPr>
          <w:rFonts w:ascii="Times New Roman" w:hAnsi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/>
          <w:sz w:val="28"/>
          <w:szCs w:val="28"/>
        </w:rPr>
        <w:t xml:space="preserve">), приспособлен (типовое помещение); емкость – человек, состояние – </w:t>
      </w:r>
      <w:r w:rsidRPr="003F0D1E">
        <w:rPr>
          <w:rFonts w:ascii="Times New Roman" w:hAnsi="Times New Roman"/>
          <w:sz w:val="28"/>
          <w:szCs w:val="28"/>
        </w:rPr>
        <w:t xml:space="preserve">удовлетворительное </w:t>
      </w:r>
      <w:r>
        <w:rPr>
          <w:rFonts w:ascii="Times New Roman" w:hAnsi="Times New Roman"/>
          <w:sz w:val="28"/>
          <w:szCs w:val="28"/>
        </w:rPr>
        <w:t>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музей – </w:t>
      </w:r>
      <w:r w:rsidRPr="003F0D1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D1E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3F0D1E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 xml:space="preserve"> (типовое помещение), емкость – человек, состояние – </w:t>
      </w:r>
      <w:r w:rsidRPr="009D5E89">
        <w:rPr>
          <w:rFonts w:ascii="Times New Roman" w:hAnsi="Times New Roman"/>
          <w:sz w:val="28"/>
          <w:szCs w:val="28"/>
          <w:u w:val="single"/>
        </w:rPr>
        <w:t>у</w:t>
      </w:r>
      <w:r w:rsidRPr="003F0D1E">
        <w:rPr>
          <w:rFonts w:ascii="Times New Roman" w:hAnsi="Times New Roman"/>
          <w:sz w:val="28"/>
          <w:szCs w:val="28"/>
        </w:rPr>
        <w:t>довлетворительное</w:t>
      </w:r>
      <w:r>
        <w:rPr>
          <w:rFonts w:ascii="Times New Roman" w:hAnsi="Times New Roman"/>
          <w:sz w:val="28"/>
          <w:szCs w:val="28"/>
        </w:rPr>
        <w:t xml:space="preserve"> 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учебные мастерские – имеется </w:t>
      </w:r>
      <w:r w:rsidRPr="009D5E89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человек, профиль мастерских, количество единиц каждого профиля (швейная мастерская – -; столярная мастерская – -; и др.) состояние – удовлетворительное 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компьютерный класс  – </w:t>
      </w:r>
      <w:r w:rsidRPr="003F0D1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F0D1E">
        <w:rPr>
          <w:rFonts w:ascii="Times New Roman" w:hAnsi="Times New Roman"/>
          <w:sz w:val="28"/>
          <w:szCs w:val="28"/>
          <w:u w:val="single"/>
        </w:rPr>
        <w:t>не имеется),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D1E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 xml:space="preserve"> (типовое помещение), емкость –</w:t>
      </w:r>
      <w:r w:rsidRPr="003F0D1E">
        <w:rPr>
          <w:rFonts w:ascii="Times New Roman" w:hAnsi="Times New Roman"/>
          <w:sz w:val="28"/>
          <w:szCs w:val="28"/>
        </w:rPr>
        <w:t xml:space="preserve"> человек, состояние – удовлетворительное</w:t>
      </w:r>
      <w:r>
        <w:rPr>
          <w:rFonts w:ascii="Times New Roman" w:hAnsi="Times New Roman"/>
          <w:sz w:val="28"/>
          <w:szCs w:val="28"/>
        </w:rPr>
        <w:t xml:space="preserve"> (неудовлетворительное), наличие документов подтверждающих разрешение эксплуатации компьютерного класса, когда и кем выдано, номер документа;</w:t>
      </w:r>
    </w:p>
    <w:p w:rsidR="00457B02" w:rsidRPr="008E68EC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обеспеченность компьютерной техникой </w:t>
      </w:r>
      <w:r w:rsidRPr="003F0D1E">
        <w:rPr>
          <w:rFonts w:ascii="Times New Roman" w:hAnsi="Times New Roman"/>
          <w:sz w:val="28"/>
          <w:szCs w:val="28"/>
          <w:u w:val="single"/>
        </w:rPr>
        <w:t>обеспечена не в полном объеме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(обеспечена, обеспечена не в полном объеме, не обеспечена)</w:t>
      </w:r>
    </w:p>
    <w:p w:rsidR="00457B02" w:rsidRPr="002E32A8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общее количество компьютерной техники – 3 единиц, из них подлежит списанию  ___ единиц, планируется к закупке в текущем учебном году  ___ единиц; </w:t>
      </w:r>
      <w:r>
        <w:rPr>
          <w:rFonts w:ascii="Times New Roman" w:hAnsi="Times New Roman"/>
        </w:rPr>
        <w:t xml:space="preserve">                    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ж) обеспеченность организации учебной мебелью – </w:t>
      </w:r>
      <w:r w:rsidRPr="00D35CF4">
        <w:rPr>
          <w:rFonts w:ascii="Times New Roman" w:hAnsi="Times New Roman"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/>
          <w:sz w:val="28"/>
          <w:szCs w:val="28"/>
        </w:rPr>
        <w:t>(неудовлетворительное). Потребность в замене мебели ____________(единиц):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комплект-классов -  ; доска ученическая - ; шкаф книжный -; стулья ученические – и т.д.;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обеспеченность организации бытовой мебелью – </w:t>
      </w:r>
      <w:r w:rsidRPr="00D35CF4">
        <w:rPr>
          <w:rFonts w:ascii="Times New Roman" w:hAnsi="Times New Roman"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/>
          <w:sz w:val="28"/>
          <w:szCs w:val="28"/>
        </w:rPr>
        <w:t>(неудовлетворительное). Потребность в замене мебели: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плательный - ____ ; стулья офисные - ; кровати - ___; и тд.;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обеспечение обучающихся бесплатными учебниками </w:t>
      </w:r>
      <w:r>
        <w:rPr>
          <w:rFonts w:ascii="Times New Roman" w:hAnsi="Times New Roman"/>
          <w:sz w:val="28"/>
          <w:szCs w:val="28"/>
          <w:u w:val="single"/>
        </w:rPr>
        <w:t>100</w:t>
      </w:r>
      <w:r>
        <w:rPr>
          <w:rFonts w:ascii="Times New Roman" w:hAnsi="Times New Roman"/>
          <w:sz w:val="28"/>
          <w:szCs w:val="28"/>
        </w:rPr>
        <w:t xml:space="preserve">%, потребность в бесплатных учебниках </w:t>
      </w:r>
      <w:r>
        <w:rPr>
          <w:rFonts w:ascii="Times New Roman" w:hAnsi="Times New Roman"/>
          <w:sz w:val="28"/>
          <w:szCs w:val="28"/>
          <w:u w:val="single"/>
        </w:rPr>
        <w:t xml:space="preserve">0 </w:t>
      </w:r>
      <w:r>
        <w:rPr>
          <w:rFonts w:ascii="Times New Roman" w:hAnsi="Times New Roman"/>
          <w:sz w:val="28"/>
          <w:szCs w:val="28"/>
        </w:rPr>
        <w:t>%,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книжном фонде библиотеки организации: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книг –475; фонд учебников – 736;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научно-педагогическая и методическая литература  87 шт,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потребность в обновлении книжного фонда </w:t>
      </w:r>
      <w:r w:rsidRPr="00C66DBD"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_______________%.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71E22">
        <w:rPr>
          <w:rFonts w:ascii="Times New Roman" w:hAnsi="Times New Roman"/>
          <w:b/>
          <w:sz w:val="28"/>
          <w:szCs w:val="28"/>
        </w:rPr>
        <w:t>9. Состояние земельного участка закрепленного за организацией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/>
          <w:sz w:val="28"/>
          <w:szCs w:val="28"/>
        </w:rPr>
        <w:t xml:space="preserve">,  общая площадь участка – </w:t>
      </w:r>
      <w:r>
        <w:rPr>
          <w:rFonts w:ascii="Times New Roman" w:hAnsi="Times New Roman"/>
          <w:sz w:val="28"/>
          <w:szCs w:val="28"/>
          <w:u w:val="single"/>
        </w:rPr>
        <w:t xml:space="preserve">0,56 </w:t>
      </w:r>
      <w:r>
        <w:rPr>
          <w:rFonts w:ascii="Times New Roman" w:hAnsi="Times New Roman"/>
          <w:sz w:val="28"/>
          <w:szCs w:val="28"/>
        </w:rPr>
        <w:t>га;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(удовлетворительное, неудовлетворительное)</w:t>
      </w:r>
    </w:p>
    <w:p w:rsidR="00457B02" w:rsidRDefault="00457B02" w:rsidP="00C412B2">
      <w:pPr>
        <w:pStyle w:val="11"/>
        <w:spacing w:line="276" w:lineRule="auto"/>
      </w:pPr>
      <w:r>
        <w:tab/>
        <w:t xml:space="preserve">наличие специально оборудованных площадок для мусоросборников, их техническое состояние и соответствие санитарным требованиям – </w:t>
      </w:r>
      <w:r>
        <w:rPr>
          <w:u w:val="single"/>
        </w:rPr>
        <w:t xml:space="preserve">имеются, удовлетворительное, </w:t>
      </w:r>
      <w:r>
        <w:t xml:space="preserve"> </w:t>
      </w:r>
    </w:p>
    <w:p w:rsidR="00457B02" w:rsidRPr="005368DE" w:rsidRDefault="00457B02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имеются (не имеются), их состояние</w:t>
      </w:r>
      <w:r>
        <w:rPr>
          <w:sz w:val="20"/>
          <w:szCs w:val="20"/>
        </w:rPr>
        <w:t xml:space="preserve"> удовлетворительное (неудовлетворительное),</w:t>
      </w:r>
      <w:r w:rsidRPr="005368DE">
        <w:rPr>
          <w:sz w:val="20"/>
          <w:szCs w:val="20"/>
        </w:rPr>
        <w:t xml:space="preserve"> соответств</w:t>
      </w:r>
      <w:r>
        <w:rPr>
          <w:sz w:val="20"/>
          <w:szCs w:val="20"/>
        </w:rPr>
        <w:t>уют (не соответствуют)</w:t>
      </w:r>
      <w:r w:rsidRPr="005368DE">
        <w:rPr>
          <w:sz w:val="20"/>
          <w:szCs w:val="20"/>
        </w:rPr>
        <w:t xml:space="preserve"> санитарным требованиям</w:t>
      </w:r>
    </w:p>
    <w:p w:rsidR="00457B02" w:rsidRPr="00605155" w:rsidRDefault="00457B02" w:rsidP="00947A2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>__________________________________________;</w:t>
      </w:r>
    </w:p>
    <w:p w:rsidR="00457B02" w:rsidRDefault="00457B02" w:rsidP="00C412B2">
      <w:pPr>
        <w:pStyle w:val="11"/>
        <w:spacing w:line="276" w:lineRule="auto"/>
      </w:pPr>
      <w:r>
        <w:tab/>
        <w:t xml:space="preserve">наличие спортивных сооружений и площадок, их техническое состояние и соответствие санитарным требованиям –  </w:t>
      </w:r>
      <w:r>
        <w:rPr>
          <w:u w:val="single"/>
        </w:rPr>
        <w:t>имеется волейбольная площадка,  с нестандартным оборудованием</w:t>
      </w:r>
      <w:r>
        <w:t>.  Акт разрешения от 03.08.2023 г.</w:t>
      </w:r>
    </w:p>
    <w:p w:rsidR="00457B02" w:rsidRPr="005368DE" w:rsidRDefault="00457B02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(имеются (не имеются), их описание, состояние и соответствие требованиям безопасности)</w:t>
      </w:r>
    </w:p>
    <w:p w:rsidR="00457B02" w:rsidRDefault="00457B02" w:rsidP="00C412B2">
      <w:pPr>
        <w:pStyle w:val="11"/>
        <w:spacing w:line="276" w:lineRule="auto"/>
        <w:ind w:firstLine="709"/>
        <w:jc w:val="both"/>
      </w:pPr>
      <w:r>
        <w:t xml:space="preserve">Требования техники безопасности при проведении занятий на указанных объектах </w:t>
      </w:r>
      <w:r>
        <w:rPr>
          <w:u w:val="single"/>
        </w:rPr>
        <w:t>соблюдаются</w:t>
      </w:r>
      <w:r>
        <w:t>.</w:t>
      </w:r>
    </w:p>
    <w:p w:rsidR="00457B02" w:rsidRPr="005368DE" w:rsidRDefault="00457B02" w:rsidP="00C412B2">
      <w:pPr>
        <w:pStyle w:val="11"/>
        <w:spacing w:line="276" w:lineRule="auto"/>
        <w:jc w:val="center"/>
        <w:rPr>
          <w:sz w:val="20"/>
          <w:szCs w:val="20"/>
        </w:rPr>
      </w:pPr>
      <w:r w:rsidRPr="005368DE">
        <w:rPr>
          <w:sz w:val="20"/>
          <w:szCs w:val="20"/>
        </w:rPr>
        <w:t>(соблюдаются, не соблюдаются)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1BE8">
        <w:rPr>
          <w:rFonts w:ascii="Times New Roman" w:hAnsi="Times New Roman"/>
          <w:sz w:val="28"/>
          <w:szCs w:val="28"/>
          <w:u w:val="single"/>
        </w:rPr>
        <w:t>требует обновления</w:t>
      </w:r>
      <w:r>
        <w:rPr>
          <w:rFonts w:ascii="Times New Roman" w:hAnsi="Times New Roman"/>
          <w:sz w:val="28"/>
          <w:szCs w:val="28"/>
        </w:rPr>
        <w:t>.</w:t>
      </w:r>
    </w:p>
    <w:p w:rsidR="00457B02" w:rsidRPr="00605155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F0DF7">
        <w:rPr>
          <w:rFonts w:ascii="Times New Roman" w:hAnsi="Times New Roman"/>
          <w:b/>
          <w:sz w:val="28"/>
          <w:szCs w:val="28"/>
        </w:rPr>
        <w:t>10. Медицинское обслуживание в организаци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u w:val="single"/>
        </w:rPr>
        <w:t xml:space="preserve">организовано </w:t>
      </w:r>
      <w:r>
        <w:rPr>
          <w:rFonts w:ascii="Times New Roman" w:hAnsi="Times New Roman"/>
          <w:sz w:val="28"/>
          <w:szCs w:val="28"/>
        </w:rPr>
        <w:t>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(организовано, не организовано)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а)медицинское обеспечение осуществляется  </w:t>
      </w:r>
      <w:r>
        <w:rPr>
          <w:rFonts w:ascii="Times New Roman" w:hAnsi="Times New Roman"/>
          <w:sz w:val="28"/>
          <w:szCs w:val="28"/>
          <w:u w:val="single"/>
        </w:rPr>
        <w:t>внештатным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 w:rsidRPr="0026187A">
        <w:rPr>
          <w:rFonts w:ascii="Times New Roman" w:hAnsi="Times New Roman"/>
        </w:rPr>
        <w:t>(штатным, внештатным)</w:t>
      </w:r>
    </w:p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медицинским персоналом в количестве </w:t>
      </w:r>
      <w:r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человека,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4"/>
        <w:gridCol w:w="1904"/>
        <w:gridCol w:w="1956"/>
        <w:gridCol w:w="2071"/>
        <w:gridCol w:w="1809"/>
      </w:tblGrid>
      <w:tr w:rsidR="00457B02" w:rsidRPr="00540AA7" w:rsidTr="0066793B">
        <w:tc>
          <w:tcPr>
            <w:tcW w:w="1976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946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Профиль работы</w:t>
            </w:r>
          </w:p>
        </w:tc>
        <w:tc>
          <w:tcPr>
            <w:tcW w:w="1986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120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Характер работы</w:t>
            </w:r>
          </w:p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(штат, договор)</w:t>
            </w:r>
          </w:p>
        </w:tc>
        <w:tc>
          <w:tcPr>
            <w:tcW w:w="1827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457B02" w:rsidRPr="00540AA7" w:rsidTr="0066793B">
        <w:tc>
          <w:tcPr>
            <w:tcW w:w="1976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Фельдшер ФАП</w:t>
            </w:r>
          </w:p>
        </w:tc>
        <w:tc>
          <w:tcPr>
            <w:tcW w:w="1946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B9C"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</w:tc>
        <w:tc>
          <w:tcPr>
            <w:tcW w:w="1827" w:type="dxa"/>
          </w:tcPr>
          <w:p w:rsidR="00457B02" w:rsidRPr="003C7B9C" w:rsidRDefault="00457B02" w:rsidP="0066793B">
            <w:pPr>
              <w:pStyle w:val="HTMLPreformatte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Лицензия на медицинскую деятельность не </w:t>
      </w:r>
      <w:r>
        <w:rPr>
          <w:rFonts w:ascii="Times New Roman" w:hAnsi="Times New Roman"/>
          <w:sz w:val="28"/>
          <w:szCs w:val="28"/>
          <w:u w:val="single"/>
        </w:rPr>
        <w:t xml:space="preserve">оформлена </w:t>
      </w:r>
    </w:p>
    <w:p w:rsidR="00457B02" w:rsidRDefault="00457B02" w:rsidP="004D368B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            </w:t>
      </w:r>
      <w:r w:rsidRPr="00C53CF1">
        <w:rPr>
          <w:rFonts w:ascii="Times New Roman" w:hAnsi="Times New Roman"/>
        </w:rPr>
        <w:t>оформлена (не оформлена),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53CF1">
        <w:rPr>
          <w:rFonts w:ascii="Times New Roman" w:hAnsi="Times New Roman"/>
        </w:rPr>
        <w:t>указать организацию, кем оформлена лицензия</w:t>
      </w:r>
    </w:p>
    <w:p w:rsidR="00457B02" w:rsidRPr="0026187A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лицензии 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457B02" w:rsidRPr="00F5179F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медицинский кабинет  – </w:t>
      </w:r>
      <w:r w:rsidRPr="00F5179F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5179F">
        <w:rPr>
          <w:rFonts w:ascii="Times New Roman" w:hAnsi="Times New Roman"/>
          <w:sz w:val="28"/>
          <w:szCs w:val="28"/>
          <w:u w:val="single"/>
        </w:rPr>
        <w:t>не имеется</w:t>
      </w:r>
      <w:r>
        <w:rPr>
          <w:rFonts w:ascii="Times New Roman" w:hAnsi="Times New Roman"/>
          <w:sz w:val="28"/>
          <w:szCs w:val="28"/>
        </w:rPr>
        <w:t xml:space="preserve">), приспособлен (типовое помещение), емкость – ___ человек, состояние – </w:t>
      </w:r>
      <w:r w:rsidRPr="00F5179F">
        <w:rPr>
          <w:rFonts w:ascii="Times New Roman" w:hAnsi="Times New Roman"/>
          <w:sz w:val="28"/>
          <w:szCs w:val="28"/>
        </w:rPr>
        <w:t>удовлетворительное 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логопедический кабинет  – имеется </w:t>
      </w:r>
      <w:r w:rsidRPr="00220945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457B02" w:rsidRDefault="00457B02" w:rsidP="00B81267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педагога-психолога  </w:t>
      </w:r>
      <w:r w:rsidRPr="00F5179F">
        <w:rPr>
          <w:rFonts w:ascii="Times New Roman" w:hAnsi="Times New Roman"/>
          <w:sz w:val="28"/>
          <w:szCs w:val="28"/>
          <w:u w:val="single"/>
        </w:rPr>
        <w:t xml:space="preserve">– </w:t>
      </w:r>
      <w:r w:rsidRPr="00F5179F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5179F">
        <w:rPr>
          <w:rFonts w:ascii="Times New Roman" w:hAnsi="Times New Roman"/>
          <w:sz w:val="28"/>
          <w:szCs w:val="28"/>
          <w:u w:val="single"/>
        </w:rPr>
        <w:t>не имеется),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9F">
        <w:rPr>
          <w:rFonts w:ascii="Times New Roman" w:hAnsi="Times New Roman"/>
          <w:sz w:val="28"/>
          <w:szCs w:val="28"/>
        </w:rPr>
        <w:t>приспособлен (типовое помещение), емкость – ___ человек, состояние – удовлетворительное</w:t>
      </w:r>
      <w:r w:rsidRPr="00220945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(неудовлетворительное);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стоматологический кабинет – имеется </w:t>
      </w:r>
      <w:r w:rsidRPr="00220945">
        <w:rPr>
          <w:rFonts w:ascii="Times New Roman" w:hAnsi="Times New Roman"/>
          <w:sz w:val="28"/>
          <w:szCs w:val="28"/>
          <w:u w:val="single"/>
        </w:rPr>
        <w:t>(не имеется</w:t>
      </w:r>
      <w:r>
        <w:rPr>
          <w:rFonts w:ascii="Times New Roman" w:hAnsi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457B02" w:rsidRPr="00F5179F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процедурная – </w:t>
      </w:r>
      <w:r w:rsidRPr="00F5179F">
        <w:rPr>
          <w:rFonts w:ascii="Times New Roman" w:hAnsi="Times New Roman"/>
          <w:sz w:val="28"/>
          <w:szCs w:val="28"/>
        </w:rPr>
        <w:t>имеется (</w:t>
      </w:r>
      <w:r w:rsidRPr="00F5179F">
        <w:rPr>
          <w:rFonts w:ascii="Times New Roman" w:hAnsi="Times New Roman"/>
          <w:sz w:val="28"/>
          <w:szCs w:val="28"/>
          <w:u w:val="single"/>
        </w:rPr>
        <w:t>не имеется</w:t>
      </w:r>
      <w:r w:rsidRPr="00F5179F">
        <w:rPr>
          <w:rFonts w:ascii="Times New Roman" w:hAnsi="Times New Roman"/>
          <w:sz w:val="28"/>
          <w:szCs w:val="28"/>
        </w:rPr>
        <w:t>), приспособлен (типовое помещение), емкость – ___ человек, состояние – удовлетворительное (неудовлетворительное);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______________________________________________________________.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в медицинском оборудовании ________________________: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</w:t>
      </w:r>
      <w:r w:rsidRPr="00620CFF">
        <w:rPr>
          <w:rFonts w:ascii="Times New Roman" w:hAnsi="Times New Roman"/>
        </w:rPr>
        <w:t>(имеется, не имеется)</w:t>
      </w:r>
    </w:p>
    <w:p w:rsidR="00457B02" w:rsidRPr="00620CFF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457B02" w:rsidRDefault="00457B02" w:rsidP="00C412B2">
      <w:pPr>
        <w:pStyle w:val="HTMLPreformatted"/>
        <w:spacing w:line="276" w:lineRule="auto"/>
        <w:ind w:firstLine="709"/>
        <w:jc w:val="center"/>
        <w:rPr>
          <w:rFonts w:ascii="Times New Roman" w:hAnsi="Times New Roman"/>
        </w:rPr>
      </w:pPr>
      <w:r w:rsidRPr="002B7450">
        <w:rPr>
          <w:rFonts w:ascii="Times New Roman" w:hAnsi="Times New Roman"/>
        </w:rPr>
        <w:t>(при наличии потребности указать основной перечень оборудования)</w:t>
      </w:r>
    </w:p>
    <w:p w:rsidR="00457B02" w:rsidRPr="002B7450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______________________________________________________________________________________________.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___________________________________________________________________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___________________________________________________________________.</w:t>
      </w:r>
    </w:p>
    <w:p w:rsidR="00457B02" w:rsidRPr="00605155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457B02" w:rsidRDefault="00457B02" w:rsidP="00C412B2">
      <w:pPr>
        <w:pStyle w:val="HTMLPreformatted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CF0DF7">
        <w:rPr>
          <w:rFonts w:ascii="Times New Roman" w:hAnsi="Times New Roman"/>
          <w:b/>
          <w:sz w:val="28"/>
          <w:szCs w:val="28"/>
        </w:rPr>
        <w:t>11</w:t>
      </w:r>
      <w:r>
        <w:rPr>
          <w:rFonts w:ascii="Times New Roman" w:hAnsi="Times New Roman"/>
          <w:b/>
          <w:sz w:val="28"/>
          <w:szCs w:val="28"/>
        </w:rPr>
        <w:t>.</w:t>
      </w:r>
      <w:r w:rsidRPr="00CF0DF7">
        <w:rPr>
          <w:rFonts w:ascii="Times New Roman" w:hAnsi="Times New Roman"/>
          <w:b/>
          <w:sz w:val="28"/>
          <w:szCs w:val="28"/>
        </w:rPr>
        <w:t>Питание обучающихся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457B02" w:rsidRPr="00985330" w:rsidRDefault="00457B02" w:rsidP="00C412B2">
      <w:pPr>
        <w:pStyle w:val="HTMLPreformatted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(организовано, не организовано)</w:t>
      </w:r>
    </w:p>
    <w:p w:rsidR="00457B02" w:rsidRPr="00B64C8E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B64C8E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питание организовано в </w:t>
      </w:r>
      <w:r>
        <w:rPr>
          <w:rFonts w:ascii="Times New Roman" w:hAnsi="Times New Roman"/>
          <w:sz w:val="28"/>
          <w:szCs w:val="28"/>
          <w:u w:val="single"/>
        </w:rPr>
        <w:t xml:space="preserve">1 </w:t>
      </w:r>
      <w:r>
        <w:rPr>
          <w:rFonts w:ascii="Times New Roman" w:hAnsi="Times New Roman"/>
          <w:sz w:val="28"/>
          <w:szCs w:val="28"/>
        </w:rPr>
        <w:t>смену,   в 1  столовой</w:t>
      </w:r>
      <w:r w:rsidRPr="00C9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 </w:t>
      </w:r>
      <w:r>
        <w:rPr>
          <w:rFonts w:ascii="Times New Roman" w:hAnsi="Times New Roman"/>
          <w:sz w:val="28"/>
          <w:szCs w:val="28"/>
          <w:u w:val="single"/>
        </w:rPr>
        <w:t>25</w:t>
      </w:r>
      <w:r w:rsidRPr="00C9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посадочных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(количество смен)     (количество столовых)</w:t>
      </w:r>
    </w:p>
    <w:p w:rsidR="00457B02" w:rsidRPr="00495121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мест. Буфет _____________ на _____ мест.  Соответствие требованиям санитарно-гигиенических требований </w:t>
      </w:r>
      <w:r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457B02" w:rsidRPr="004D68B7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соответствует (не </w:t>
      </w:r>
      <w:r w:rsidRPr="004D68B7">
        <w:rPr>
          <w:rFonts w:ascii="Times New Roman" w:hAnsi="Times New Roman"/>
        </w:rPr>
        <w:t>соответс</w:t>
      </w:r>
      <w:r>
        <w:rPr>
          <w:rFonts w:ascii="Times New Roman" w:hAnsi="Times New Roman"/>
        </w:rPr>
        <w:t>т</w:t>
      </w:r>
      <w:r w:rsidRPr="004D68B7">
        <w:rPr>
          <w:rFonts w:ascii="Times New Roman" w:hAnsi="Times New Roman"/>
        </w:rPr>
        <w:t>вует)</w:t>
      </w:r>
    </w:p>
    <w:p w:rsidR="00457B02" w:rsidRPr="002E32A8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  <w:r w:rsidRPr="00DD2452">
        <w:rPr>
          <w:rFonts w:ascii="Times New Roman" w:hAnsi="Times New Roman"/>
          <w:sz w:val="28"/>
          <w:szCs w:val="28"/>
        </w:rPr>
        <w:t xml:space="preserve">б) планируемое количество обучающихся 1-4 классов </w:t>
      </w:r>
      <w:r>
        <w:rPr>
          <w:rFonts w:ascii="Times New Roman" w:hAnsi="Times New Roman"/>
          <w:sz w:val="28"/>
          <w:szCs w:val="28"/>
          <w:u w:val="single"/>
        </w:rPr>
        <w:t>1 чел.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D245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) количество посадочных мест  25 </w:t>
      </w:r>
      <w:r w:rsidRPr="00DD2452">
        <w:rPr>
          <w:rFonts w:ascii="Times New Roman" w:hAnsi="Times New Roman"/>
          <w:sz w:val="28"/>
          <w:szCs w:val="28"/>
        </w:rPr>
        <w:t xml:space="preserve">ед. </w:t>
      </w:r>
      <w:r w:rsidRPr="00495121">
        <w:rPr>
          <w:rFonts w:ascii="Times New Roman" w:hAnsi="Times New Roman"/>
          <w:sz w:val="28"/>
          <w:szCs w:val="28"/>
          <w:u w:val="single"/>
        </w:rPr>
        <w:t>достаточное</w:t>
      </w:r>
      <w:r w:rsidRPr="00DD2452">
        <w:rPr>
          <w:rFonts w:ascii="Times New Roman" w:hAnsi="Times New Roman"/>
          <w:sz w:val="28"/>
          <w:szCs w:val="28"/>
        </w:rPr>
        <w:t xml:space="preserve"> (недостаточное) для организации бесплатного горячего питания обучающихся 1-4 классов.</w:t>
      </w:r>
    </w:p>
    <w:p w:rsidR="00457B02" w:rsidRPr="00495121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  <w:t xml:space="preserve">г) организация питания: </w:t>
      </w:r>
      <w:r>
        <w:rPr>
          <w:rFonts w:ascii="Times New Roman" w:hAnsi="Times New Roman"/>
          <w:sz w:val="28"/>
          <w:szCs w:val="28"/>
          <w:u w:val="single"/>
        </w:rPr>
        <w:t>повара в штате ОУ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DD2452">
        <w:rPr>
          <w:rFonts w:ascii="Times New Roman" w:hAnsi="Times New Roman"/>
        </w:rPr>
        <w:t>повара в штате образовательной организации или привлеченная организация (аутсорсинг)</w:t>
      </w:r>
      <w:r>
        <w:rPr>
          <w:rFonts w:ascii="Times New Roman" w:hAnsi="Times New Roman"/>
        </w:rPr>
        <w:t>-указать организацию</w:t>
      </w:r>
      <w:r w:rsidRPr="00DD2452">
        <w:rPr>
          <w:rFonts w:ascii="Times New Roman" w:hAnsi="Times New Roman"/>
        </w:rPr>
        <w:t>)</w:t>
      </w:r>
    </w:p>
    <w:p w:rsidR="00457B02" w:rsidRPr="00495121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качество эстетического оформления залов приема пищи </w:t>
      </w:r>
      <w:r>
        <w:rPr>
          <w:rFonts w:ascii="Times New Roman" w:hAnsi="Times New Roman"/>
          <w:sz w:val="28"/>
          <w:szCs w:val="28"/>
          <w:u w:val="single"/>
        </w:rPr>
        <w:t>удовлетворительное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</w:t>
      </w:r>
      <w:r w:rsidRPr="00B1513E">
        <w:rPr>
          <w:rFonts w:ascii="Times New Roman" w:hAnsi="Times New Roman"/>
        </w:rPr>
        <w:t>(удовлетворительное, неудовлетворительное)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гигиенические условия перед приемом пищи </w:t>
      </w:r>
      <w:r>
        <w:rPr>
          <w:rFonts w:ascii="Times New Roman" w:hAnsi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/>
          <w:sz w:val="28"/>
          <w:szCs w:val="28"/>
        </w:rPr>
        <w:t>;</w:t>
      </w:r>
    </w:p>
    <w:p w:rsidR="00457B02" w:rsidRPr="00AF02A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Pr="00C97508">
        <w:rPr>
          <w:rFonts w:ascii="Times New Roman" w:hAnsi="Times New Roman"/>
        </w:rPr>
        <w:t>(соблюдаются, не соблюдаются)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565D14">
        <w:rPr>
          <w:iCs/>
        </w:rPr>
        <w:t xml:space="preserve">Общее количество обучающихся, обеспеченных одноразовым горячим питанием </w:t>
      </w:r>
      <w:r>
        <w:rPr>
          <w:iCs/>
          <w:u w:val="single"/>
        </w:rPr>
        <w:t>0</w:t>
      </w:r>
      <w:r w:rsidRPr="00565D14">
        <w:rPr>
          <w:iCs/>
        </w:rPr>
        <w:t xml:space="preserve"> чел.</w:t>
      </w:r>
      <w:r>
        <w:rPr>
          <w:iCs/>
        </w:rPr>
        <w:t xml:space="preserve">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 xml:space="preserve">составляет </w:t>
      </w:r>
      <w:r>
        <w:rPr>
          <w:iCs/>
          <w:u w:val="single"/>
        </w:rPr>
        <w:t>0</w:t>
      </w:r>
      <w:r>
        <w:rPr>
          <w:iCs/>
        </w:rPr>
        <w:t xml:space="preserve">%, в том числе питанием детей из многодетных семей в количестве </w:t>
      </w:r>
      <w:r>
        <w:rPr>
          <w:iCs/>
          <w:u w:val="single"/>
        </w:rPr>
        <w:t>0</w:t>
      </w:r>
      <w:r>
        <w:rPr>
          <w:iCs/>
        </w:rPr>
        <w:t xml:space="preserve"> детей, что составляет </w:t>
      </w:r>
      <w:r>
        <w:rPr>
          <w:iCs/>
          <w:u w:val="single"/>
        </w:rPr>
        <w:t>0</w:t>
      </w:r>
      <w:r>
        <w:rPr>
          <w:iCs/>
        </w:rPr>
        <w:t xml:space="preserve">% от их общего количества, малоимущих семей в количестве </w:t>
      </w:r>
      <w:r>
        <w:rPr>
          <w:iCs/>
          <w:u w:val="single"/>
        </w:rPr>
        <w:t>0</w:t>
      </w:r>
      <w:r>
        <w:rPr>
          <w:iCs/>
        </w:rPr>
        <w:t xml:space="preserve"> детей, что составляет </w:t>
      </w:r>
      <w:r>
        <w:rPr>
          <w:iCs/>
          <w:u w:val="single"/>
        </w:rPr>
        <w:t xml:space="preserve">0 </w:t>
      </w:r>
      <w:r>
        <w:rPr>
          <w:iCs/>
        </w:rPr>
        <w:t>% от их общего количества;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565D14">
        <w:rPr>
          <w:iCs/>
        </w:rPr>
        <w:t xml:space="preserve">Общее количество обучающихся, обеспеченных </w:t>
      </w:r>
      <w:r>
        <w:rPr>
          <w:iCs/>
        </w:rPr>
        <w:t>двух</w:t>
      </w:r>
      <w:r w:rsidRPr="00565D14">
        <w:rPr>
          <w:iCs/>
        </w:rPr>
        <w:t xml:space="preserve">разовым горячим питанием </w:t>
      </w:r>
      <w:r>
        <w:rPr>
          <w:iCs/>
          <w:u w:val="single"/>
        </w:rPr>
        <w:t>12</w:t>
      </w:r>
      <w:r w:rsidRPr="00565D14">
        <w:rPr>
          <w:iCs/>
        </w:rPr>
        <w:t xml:space="preserve"> чел.</w:t>
      </w:r>
      <w:r>
        <w:rPr>
          <w:iCs/>
        </w:rPr>
        <w:t xml:space="preserve"> П</w:t>
      </w:r>
      <w:r w:rsidRPr="00A00453">
        <w:rPr>
          <w:iCs/>
        </w:rPr>
        <w:t xml:space="preserve">роцент охвата горячим питанием </w:t>
      </w:r>
      <w:r>
        <w:rPr>
          <w:iCs/>
        </w:rPr>
        <w:t xml:space="preserve">составляет </w:t>
      </w:r>
      <w:r w:rsidRPr="00707B10">
        <w:rPr>
          <w:iCs/>
          <w:u w:val="single"/>
        </w:rPr>
        <w:t>100</w:t>
      </w:r>
      <w:r>
        <w:rPr>
          <w:iCs/>
        </w:rPr>
        <w:t xml:space="preserve"> %, в том числе питанием детей из многодетных семей в количестве 2 детей, что составляет 13% от их общего количества, малоимущих семей в количестве </w:t>
      </w:r>
      <w:r>
        <w:rPr>
          <w:iCs/>
          <w:u w:val="single"/>
        </w:rPr>
        <w:t>10</w:t>
      </w:r>
      <w:r>
        <w:rPr>
          <w:iCs/>
        </w:rPr>
        <w:t xml:space="preserve"> детей, что составляет 83% от их общего количества.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Средняя стоимость завтраков </w:t>
      </w:r>
      <w:r>
        <w:rPr>
          <w:iCs/>
          <w:u w:val="single"/>
        </w:rPr>
        <w:t xml:space="preserve">20,00 </w:t>
      </w:r>
      <w:r>
        <w:rPr>
          <w:iCs/>
        </w:rPr>
        <w:t>руб.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Средняя стоимость обедов ≈ </w:t>
      </w:r>
      <w:r>
        <w:rPr>
          <w:iCs/>
          <w:u w:val="single"/>
        </w:rPr>
        <w:t xml:space="preserve">80 </w:t>
      </w:r>
      <w:r>
        <w:rPr>
          <w:iCs/>
        </w:rPr>
        <w:t>руб.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4A3287">
        <w:rPr>
          <w:rFonts w:ascii="Times New Roman" w:hAnsi="Times New Roman"/>
          <w:iCs/>
          <w:sz w:val="28"/>
          <w:szCs w:val="28"/>
        </w:rPr>
        <w:t xml:space="preserve">риготовление пищи осуществляется </w:t>
      </w:r>
      <w:r w:rsidRPr="0079286D">
        <w:rPr>
          <w:rFonts w:ascii="Times New Roman" w:hAnsi="Times New Roman"/>
          <w:iCs/>
          <w:sz w:val="28"/>
          <w:szCs w:val="28"/>
          <w:u w:val="single"/>
        </w:rPr>
        <w:t>штатными сотрудниками (поварами)</w:t>
      </w:r>
      <w:r>
        <w:rPr>
          <w:rFonts w:ascii="Times New Roman" w:hAnsi="Times New Roman"/>
          <w:iCs/>
          <w:sz w:val="28"/>
          <w:szCs w:val="28"/>
        </w:rPr>
        <w:t>, сторонней организацией (аутсорсинг)</w:t>
      </w:r>
    </w:p>
    <w:p w:rsidR="00457B02" w:rsidRPr="0079286D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9286D">
        <w:rPr>
          <w:rFonts w:ascii="Times New Roman" w:hAnsi="Times New Roman"/>
          <w:sz w:val="28"/>
          <w:szCs w:val="28"/>
          <w:u w:val="single"/>
        </w:rPr>
        <w:t>из продуктов, закупаемых организаци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Pr="0079286D">
        <w:rPr>
          <w:rFonts w:ascii="Times New Roman" w:hAnsi="Times New Roman"/>
          <w:sz w:val="28"/>
          <w:szCs w:val="28"/>
          <w:u w:val="single"/>
        </w:rPr>
        <w:t>й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(из продуктов, закупаемых организаций, полуфабрикатов по заключенным договорам и др., реквизиты договора)</w:t>
      </w:r>
    </w:p>
    <w:p w:rsidR="00457B02" w:rsidRPr="004A3287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хранение продуктов </w:t>
      </w:r>
      <w:r>
        <w:rPr>
          <w:rFonts w:ascii="Times New Roman" w:hAnsi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457B02" w:rsidRPr="00985330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(организовано, не организовано)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57B02" w:rsidRPr="00985330" w:rsidRDefault="00457B02" w:rsidP="00C412B2">
      <w:pPr>
        <w:pStyle w:val="HTMLPreformatted"/>
        <w:tabs>
          <w:tab w:val="clear" w:pos="916"/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санитарным    нормам </w:t>
      </w:r>
      <w:r>
        <w:rPr>
          <w:rFonts w:ascii="Times New Roman" w:hAnsi="Times New Roman"/>
          <w:sz w:val="28"/>
          <w:szCs w:val="28"/>
          <w:u w:val="single"/>
        </w:rPr>
        <w:t>соответствует</w:t>
      </w:r>
      <w:r>
        <w:rPr>
          <w:rFonts w:ascii="Times New Roman" w:hAnsi="Times New Roman"/>
        </w:rPr>
        <w:t xml:space="preserve">, 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(</w:t>
      </w:r>
      <w:r>
        <w:rPr>
          <w:rFonts w:ascii="Times New Roman" w:hAnsi="Times New Roman"/>
        </w:rPr>
        <w:t>соответствует, не соответствует)</w:t>
      </w:r>
    </w:p>
    <w:p w:rsidR="00457B02" w:rsidRPr="00DA6049" w:rsidRDefault="00457B02" w:rsidP="00C412B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обеспеченность технологическим оборудованием - </w:t>
      </w:r>
      <w:r>
        <w:rPr>
          <w:rFonts w:ascii="Times New Roman" w:hAnsi="Times New Roman"/>
          <w:sz w:val="28"/>
          <w:szCs w:val="28"/>
          <w:u w:val="single"/>
        </w:rPr>
        <w:t>достаточное</w:t>
      </w:r>
      <w:r>
        <w:rPr>
          <w:rFonts w:ascii="Times New Roman" w:hAnsi="Times New Roman"/>
          <w:sz w:val="28"/>
          <w:szCs w:val="28"/>
        </w:rPr>
        <w:t>,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(достаточное, не достаточное)</w:t>
      </w:r>
    </w:p>
    <w:p w:rsidR="00457B02" w:rsidRDefault="00457B02" w:rsidP="00C412B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</w:t>
      </w:r>
      <w:r w:rsidRPr="00B1513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техническое состояние </w:t>
      </w:r>
      <w:r>
        <w:rPr>
          <w:rFonts w:ascii="Times New Roman" w:hAnsi="Times New Roman"/>
          <w:sz w:val="28"/>
          <w:szCs w:val="28"/>
          <w:u w:val="single"/>
        </w:rPr>
        <w:t>требует обновления</w:t>
      </w:r>
      <w:r>
        <w:rPr>
          <w:rFonts w:ascii="Times New Roman" w:hAnsi="Times New Roman"/>
          <w:sz w:val="28"/>
          <w:szCs w:val="28"/>
        </w:rPr>
        <w:t>,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</w:t>
      </w:r>
      <w:r w:rsidRPr="00B1513E">
        <w:rPr>
          <w:rFonts w:ascii="Times New Roman" w:hAnsi="Times New Roman"/>
        </w:rPr>
        <w:t>(соответствует, не соответствует нормативным требованиям)</w:t>
      </w:r>
    </w:p>
    <w:p w:rsidR="00457B02" w:rsidRDefault="00457B02" w:rsidP="004D368B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803F8">
        <w:rPr>
          <w:rFonts w:ascii="Times New Roman" w:hAnsi="Times New Roman"/>
          <w:sz w:val="28"/>
          <w:szCs w:val="28"/>
        </w:rPr>
        <w:t>акты допуска</w:t>
      </w:r>
      <w:r>
        <w:rPr>
          <w:rFonts w:ascii="Times New Roman" w:hAnsi="Times New Roman"/>
          <w:sz w:val="28"/>
          <w:szCs w:val="28"/>
        </w:rPr>
        <w:t xml:space="preserve"> к эксплуатации </w:t>
      </w:r>
      <w:r>
        <w:rPr>
          <w:rFonts w:ascii="Times New Roman" w:hAnsi="Times New Roman"/>
          <w:sz w:val="28"/>
          <w:szCs w:val="28"/>
          <w:u w:val="single"/>
        </w:rPr>
        <w:t>оформлены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</w:t>
      </w:r>
      <w:r w:rsidRPr="006803F8">
        <w:rPr>
          <w:rFonts w:ascii="Times New Roman" w:hAnsi="Times New Roman"/>
        </w:rPr>
        <w:t>(оформлены, не оформлены)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>
        <w:rPr>
          <w:rFonts w:ascii="Times New Roman" w:hAnsi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/>
          <w:sz w:val="28"/>
          <w:szCs w:val="28"/>
        </w:rPr>
        <w:t>.</w:t>
      </w:r>
    </w:p>
    <w:p w:rsidR="00457B02" w:rsidRPr="001B5188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</w:t>
      </w:r>
      <w:r w:rsidRPr="001B5188">
        <w:rPr>
          <w:rFonts w:ascii="Times New Roman" w:hAnsi="Times New Roman"/>
        </w:rPr>
        <w:t>(соблюдаются, не соблюдаются)</w:t>
      </w:r>
    </w:p>
    <w:p w:rsidR="00457B02" w:rsidRDefault="00457B02" w:rsidP="00947A2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потребность  в закупке дополнительного технологического оборудования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>:</w:t>
      </w:r>
    </w:p>
    <w:p w:rsidR="00457B02" w:rsidRDefault="00457B02" w:rsidP="00C412B2">
      <w:pPr>
        <w:pStyle w:val="HTMLPreformatted"/>
        <w:tabs>
          <w:tab w:val="left" w:pos="10206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  <w:r w:rsidRPr="001816E8">
        <w:rPr>
          <w:rFonts w:ascii="Times New Roman" w:hAnsi="Times New Roman"/>
        </w:rPr>
        <w:t>(имеется, не имеется)</w:t>
      </w:r>
    </w:p>
    <w:p w:rsidR="00457B02" w:rsidRPr="0079286D" w:rsidRDefault="00457B02" w:rsidP="00C412B2">
      <w:pPr>
        <w:pStyle w:val="HTMLPreformatted"/>
        <w:tabs>
          <w:tab w:val="left" w:pos="10206"/>
        </w:tabs>
        <w:rPr>
          <w:rFonts w:ascii="Times New Roman" w:hAnsi="Times New Roman"/>
          <w:sz w:val="28"/>
          <w:szCs w:val="28"/>
          <w:u w:val="single"/>
        </w:rPr>
      </w:pPr>
      <w:r w:rsidRPr="0079286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  <w:u w:val="single"/>
        </w:rPr>
        <w:t>Электродуховой шкаф 1</w:t>
      </w:r>
      <w:r w:rsidRPr="0079286D">
        <w:rPr>
          <w:rFonts w:ascii="Times New Roman" w:hAnsi="Times New Roman"/>
          <w:sz w:val="28"/>
          <w:szCs w:val="28"/>
          <w:u w:val="single"/>
        </w:rPr>
        <w:t>;</w:t>
      </w:r>
    </w:p>
    <w:p w:rsidR="00457B02" w:rsidRPr="0079286D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</w:t>
      </w:r>
      <w:r w:rsidRPr="001816E8">
        <w:rPr>
          <w:rFonts w:ascii="Times New Roman" w:hAnsi="Times New Roman"/>
        </w:rPr>
        <w:t>(при необходимости указать наименование и количество оборудования)</w:t>
      </w:r>
    </w:p>
    <w:p w:rsidR="00457B02" w:rsidRPr="00E376AB" w:rsidRDefault="00457B02" w:rsidP="00C412B2">
      <w:pPr>
        <w:pStyle w:val="HTMLPreformatted"/>
        <w:tabs>
          <w:tab w:val="clear" w:pos="916"/>
          <w:tab w:val="left" w:pos="709"/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санитарное состояние пищеблока, подсобных помещений и технологических цехов и участков </w:t>
      </w:r>
      <w:r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457B02" w:rsidRPr="00E376AB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E376A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</w:t>
      </w:r>
      <w:r w:rsidRPr="00F26BE2">
        <w:rPr>
          <w:rFonts w:ascii="Times New Roman" w:hAnsi="Times New Roman"/>
        </w:rPr>
        <w:t>(соответствует, не соответствует санитарным нормам)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обеспеченность столовой посудой </w:t>
      </w:r>
      <w:r>
        <w:rPr>
          <w:rFonts w:ascii="Times New Roman" w:hAnsi="Times New Roman"/>
          <w:sz w:val="28"/>
          <w:szCs w:val="28"/>
          <w:u w:val="single"/>
        </w:rPr>
        <w:t>достаточное</w:t>
      </w:r>
      <w:r>
        <w:rPr>
          <w:rFonts w:ascii="Times New Roman" w:hAnsi="Times New Roman"/>
          <w:sz w:val="28"/>
          <w:szCs w:val="28"/>
        </w:rPr>
        <w:t>;</w:t>
      </w:r>
    </w:p>
    <w:p w:rsidR="00457B02" w:rsidRPr="0079286D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</w:t>
      </w:r>
      <w:r w:rsidRPr="00F26BE2">
        <w:rPr>
          <w:rFonts w:ascii="Times New Roman" w:hAnsi="Times New Roman"/>
        </w:rPr>
        <w:t>(достаточное, не достаточное)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и инструкции, обеспечивающие деятельность столовой и ее работников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>.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EF091C">
        <w:rPr>
          <w:rFonts w:ascii="Times New Roman" w:hAnsi="Times New Roman"/>
        </w:rPr>
        <w:t>(имеется, не имеется)</w:t>
      </w:r>
    </w:p>
    <w:p w:rsidR="00457B02" w:rsidRPr="0079286D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наличие примерного двухнедельного меню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</w:p>
    <w:p w:rsidR="00457B02" w:rsidRDefault="00457B02" w:rsidP="002B4AE9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376A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</w:rPr>
        <w:t xml:space="preserve">имеется, не </w:t>
      </w:r>
      <w:r w:rsidRPr="00EF091C">
        <w:rPr>
          <w:rFonts w:ascii="Times New Roman" w:hAnsi="Times New Roman"/>
        </w:rPr>
        <w:t>имеется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утверждено территориальным управлением Роспотребнадзора </w:t>
      </w:r>
      <w:r>
        <w:rPr>
          <w:rFonts w:ascii="Times New Roman" w:hAnsi="Times New Roman"/>
          <w:sz w:val="28"/>
          <w:szCs w:val="28"/>
          <w:u w:val="single"/>
        </w:rPr>
        <w:t>нет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</w:t>
      </w:r>
      <w:r w:rsidRPr="00876A9E">
        <w:rPr>
          <w:rFonts w:ascii="Times New Roman" w:hAnsi="Times New Roman"/>
        </w:rPr>
        <w:t>да (нет)</w:t>
      </w:r>
      <w:r>
        <w:rPr>
          <w:rFonts w:ascii="Times New Roman" w:hAnsi="Times New Roman"/>
        </w:rPr>
        <w:t xml:space="preserve">  </w:t>
      </w:r>
    </w:p>
    <w:p w:rsidR="00457B02" w:rsidRPr="00E376AB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питьевой режим обучающихся </w:t>
      </w:r>
      <w:r>
        <w:rPr>
          <w:rFonts w:ascii="Times New Roman" w:hAnsi="Times New Roman"/>
          <w:sz w:val="28"/>
          <w:szCs w:val="28"/>
          <w:u w:val="single"/>
        </w:rPr>
        <w:t>организован</w:t>
      </w:r>
      <w:r>
        <w:rPr>
          <w:rFonts w:ascii="Times New Roman" w:hAnsi="Times New Roman"/>
          <w:sz w:val="28"/>
          <w:szCs w:val="28"/>
        </w:rPr>
        <w:t xml:space="preserve">,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</w:t>
      </w:r>
      <w:r w:rsidRPr="00DA3448">
        <w:rPr>
          <w:rFonts w:ascii="Times New Roman" w:hAnsi="Times New Roman"/>
        </w:rPr>
        <w:t>(организован, не организован)</w:t>
      </w:r>
    </w:p>
    <w:p w:rsidR="00457B02" w:rsidRPr="0079286D" w:rsidRDefault="00457B02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Бутилированная вода</w:t>
      </w:r>
      <w:r w:rsidRPr="0079286D">
        <w:rPr>
          <w:rFonts w:ascii="Times New Roman" w:hAnsi="Times New Roman"/>
          <w:sz w:val="28"/>
          <w:szCs w:val="28"/>
        </w:rPr>
        <w:t>.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(указать способ организации питьевого режима)</w:t>
      </w:r>
    </w:p>
    <w:p w:rsidR="00457B02" w:rsidRPr="0079286D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Pr="00605155">
        <w:rPr>
          <w:rFonts w:ascii="Times New Roman" w:hAnsi="Times New Roman"/>
          <w:sz w:val="28"/>
          <w:szCs w:val="28"/>
        </w:rPr>
        <w:t>недостатки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457B02" w:rsidRPr="00605155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F091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наличие договора на оказание санитарно-эпидемиологических услуг (дератизация, дезинфекция)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,  </w:t>
      </w:r>
    </w:p>
    <w:p w:rsidR="00457B02" w:rsidRPr="009D24C1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</w:t>
      </w:r>
      <w:r w:rsidRPr="009D24C1">
        <w:rPr>
          <w:rFonts w:ascii="Times New Roman" w:hAnsi="Times New Roman"/>
        </w:rPr>
        <w:t>(имеется, не имеется)</w:t>
      </w:r>
    </w:p>
    <w:p w:rsidR="00457B02" w:rsidRPr="0044105D" w:rsidRDefault="00457B02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б/н от 09</w:t>
      </w:r>
      <w:r w:rsidRPr="009D24C1">
        <w:rPr>
          <w:rFonts w:ascii="Times New Roman" w:hAnsi="Times New Roman"/>
          <w:sz w:val="28"/>
          <w:szCs w:val="28"/>
          <w:u w:val="single"/>
        </w:rPr>
        <w:t>.01.202</w:t>
      </w:r>
      <w:r>
        <w:rPr>
          <w:rFonts w:ascii="Times New Roman" w:hAnsi="Times New Roman"/>
          <w:sz w:val="28"/>
          <w:szCs w:val="28"/>
          <w:u w:val="single"/>
        </w:rPr>
        <w:t>3</w:t>
      </w:r>
      <w:r w:rsidRPr="009D24C1">
        <w:rPr>
          <w:rFonts w:ascii="Times New Roman" w:hAnsi="Times New Roman"/>
          <w:sz w:val="28"/>
          <w:szCs w:val="28"/>
          <w:u w:val="single"/>
        </w:rPr>
        <w:t xml:space="preserve"> г. ООО «Альфадез»</w:t>
      </w:r>
      <w:r w:rsidRPr="009D24C1">
        <w:rPr>
          <w:rFonts w:ascii="Times New Roman" w:hAnsi="Times New Roman"/>
        </w:rPr>
        <w:t xml:space="preserve"> .</w:t>
      </w:r>
    </w:p>
    <w:p w:rsidR="00457B02" w:rsidRPr="00DA62A1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(реквизиты договора, №, дата, организация, оказывающая услуги)</w:t>
      </w:r>
    </w:p>
    <w:p w:rsidR="00457B02" w:rsidRDefault="00457B02" w:rsidP="00C412B2">
      <w:pPr>
        <w:pStyle w:val="11"/>
        <w:spacing w:line="276" w:lineRule="auto"/>
        <w:jc w:val="both"/>
      </w:pPr>
      <w:r>
        <w:rPr>
          <w:iCs/>
        </w:rPr>
        <w:tab/>
      </w:r>
      <w:r w:rsidRPr="001561C4">
        <w:rPr>
          <w:b/>
          <w:iCs/>
        </w:rPr>
        <w:t>12. Нормы освещенности учебных классов (аудиторий), кабинетов</w:t>
      </w:r>
      <w:r>
        <w:rPr>
          <w:iCs/>
        </w:rPr>
        <w:t xml:space="preserve"> с</w:t>
      </w:r>
      <w:r w:rsidRPr="001561C4">
        <w:rPr>
          <w:b/>
          <w:iCs/>
        </w:rPr>
        <w:t>отрудников и производственных помещений (участков) и др.</w:t>
      </w:r>
      <w:r w:rsidRPr="00B412B0">
        <w:t xml:space="preserve"> </w:t>
      </w:r>
      <w:r>
        <w:t xml:space="preserve">                           </w:t>
      </w:r>
    </w:p>
    <w:p w:rsidR="00457B02" w:rsidRPr="00B412B0" w:rsidRDefault="00457B02" w:rsidP="00C412B2">
      <w:pPr>
        <w:pStyle w:val="11"/>
        <w:spacing w:line="276" w:lineRule="auto"/>
        <w:jc w:val="both"/>
      </w:pPr>
      <w:r>
        <w:t xml:space="preserve">                                                       </w:t>
      </w:r>
      <w:r>
        <w:rPr>
          <w:u w:val="single"/>
        </w:rPr>
        <w:t>соответствует</w:t>
      </w:r>
    </w:p>
    <w:p w:rsidR="00457B02" w:rsidRDefault="00457B02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      </w:t>
      </w:r>
      <w:r w:rsidRPr="005368DE">
        <w:rPr>
          <w:sz w:val="20"/>
          <w:szCs w:val="20"/>
        </w:rPr>
        <w:t>(соответствует, не соответствует)</w:t>
      </w:r>
    </w:p>
    <w:p w:rsidR="00457B02" w:rsidRPr="005368DE" w:rsidRDefault="00457B02" w:rsidP="00C412B2">
      <w:pPr>
        <w:pStyle w:val="11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______________________________________________________________________________________________.</w:t>
      </w:r>
    </w:p>
    <w:p w:rsidR="00457B02" w:rsidRPr="00C16A94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 w:rsidRPr="00C16A94">
        <w:rPr>
          <w:rFonts w:ascii="Times New Roman" w:hAnsi="Times New Roman"/>
        </w:rPr>
        <w:t>санитарно-гигиеническим требованиям к естественному, искусственному освеще</w:t>
      </w:r>
      <w:r>
        <w:rPr>
          <w:rFonts w:ascii="Times New Roman" w:hAnsi="Times New Roman"/>
        </w:rPr>
        <w:t>нию жилых и общественных зданий</w:t>
      </w:r>
    </w:p>
    <w:p w:rsidR="00457B02" w:rsidRPr="0044105D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Pr="00605155">
        <w:rPr>
          <w:rFonts w:ascii="Times New Roman" w:hAnsi="Times New Roman"/>
          <w:sz w:val="28"/>
          <w:szCs w:val="28"/>
        </w:rPr>
        <w:t>недостатки: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необходима замена ламп</w:t>
      </w:r>
      <w:r>
        <w:rPr>
          <w:rFonts w:ascii="Times New Roman" w:hAnsi="Times New Roman"/>
          <w:sz w:val="28"/>
          <w:szCs w:val="28"/>
        </w:rPr>
        <w:t>.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1C4">
        <w:rPr>
          <w:rFonts w:ascii="Times New Roman" w:hAnsi="Times New Roman"/>
          <w:b/>
          <w:sz w:val="28"/>
          <w:szCs w:val="28"/>
        </w:rPr>
        <w:t>13.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561C4">
        <w:rPr>
          <w:rFonts w:ascii="Times New Roman" w:hAnsi="Times New Roman"/>
          <w:b/>
          <w:sz w:val="28"/>
          <w:szCs w:val="28"/>
        </w:rPr>
        <w:t>Транспортное обеспечение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105D">
        <w:rPr>
          <w:rFonts w:ascii="Times New Roman" w:hAnsi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/>
          <w:sz w:val="28"/>
          <w:szCs w:val="28"/>
        </w:rPr>
        <w:t xml:space="preserve">;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(организовано, не организовано)</w:t>
      </w:r>
    </w:p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необходимость в подвозе обучающихся к местам проведения занятий -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;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(имеется, не имеется)</w:t>
      </w:r>
    </w:p>
    <w:p w:rsidR="00457B02" w:rsidRPr="00834C87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834C8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общее количество обучающихся, нуждающихся в подвозе к местам проведения занятий – 5 человека, 0,38% от общего количества обучающихся;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обеспеченность организации транспортными средствами для перевозки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2"/>
        <w:gridCol w:w="1285"/>
        <w:gridCol w:w="1585"/>
        <w:gridCol w:w="1232"/>
        <w:gridCol w:w="827"/>
        <w:gridCol w:w="1788"/>
        <w:gridCol w:w="1303"/>
        <w:gridCol w:w="1232"/>
      </w:tblGrid>
      <w:tr w:rsidR="00457B02" w:rsidRPr="00816324" w:rsidTr="00C074D6">
        <w:trPr>
          <w:cantSplit/>
          <w:trHeight w:val="1421"/>
        </w:trPr>
        <w:tc>
          <w:tcPr>
            <w:tcW w:w="4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2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1585" w:type="dxa"/>
            <w:textDirection w:val="btLr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Марка транспортного средства</w:t>
            </w:r>
          </w:p>
        </w:tc>
        <w:tc>
          <w:tcPr>
            <w:tcW w:w="1232" w:type="dxa"/>
            <w:textDirection w:val="btLr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Количество</w:t>
            </w:r>
          </w:p>
        </w:tc>
        <w:tc>
          <w:tcPr>
            <w:tcW w:w="827" w:type="dxa"/>
            <w:textDirection w:val="btLr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Год приобретения</w:t>
            </w:r>
          </w:p>
        </w:tc>
        <w:tc>
          <w:tcPr>
            <w:tcW w:w="1788" w:type="dxa"/>
            <w:textDirection w:val="btLr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Соответствие требованиям ГОСТа Р 51160-98 «Автобусы для перевозки детей. Технические требования»</w:t>
            </w:r>
          </w:p>
        </w:tc>
        <w:tc>
          <w:tcPr>
            <w:tcW w:w="1303" w:type="dxa"/>
            <w:textDirection w:val="btLr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Техническое состояние</w:t>
            </w:r>
          </w:p>
        </w:tc>
        <w:tc>
          <w:tcPr>
            <w:tcW w:w="1232" w:type="dxa"/>
            <w:textDirection w:val="btLr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3C7B9C">
              <w:rPr>
                <w:rFonts w:ascii="Times New Roman" w:hAnsi="Times New Roman"/>
                <w:sz w:val="16"/>
                <w:szCs w:val="16"/>
              </w:rPr>
              <w:t>Примечание</w:t>
            </w:r>
          </w:p>
        </w:tc>
      </w:tr>
      <w:tr w:rsidR="00457B02" w:rsidRPr="00816324" w:rsidTr="00C074D6">
        <w:tc>
          <w:tcPr>
            <w:tcW w:w="4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360" w:right="176"/>
              <w:jc w:val="both"/>
              <w:rPr>
                <w:rFonts w:ascii="Times New Roman" w:hAnsi="Times New Roman"/>
              </w:rPr>
            </w:pPr>
          </w:p>
        </w:tc>
        <w:tc>
          <w:tcPr>
            <w:tcW w:w="12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3C7B9C">
              <w:rPr>
                <w:rFonts w:ascii="Times New Roman" w:hAnsi="Times New Roman"/>
              </w:rPr>
              <w:t>Газель</w:t>
            </w:r>
          </w:p>
        </w:tc>
        <w:tc>
          <w:tcPr>
            <w:tcW w:w="15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  <w:r w:rsidRPr="003C7B9C">
              <w:rPr>
                <w:rFonts w:ascii="Times New Roman" w:hAnsi="Times New Roman"/>
              </w:rPr>
              <w:t>ГАЗ 322121</w:t>
            </w:r>
          </w:p>
        </w:tc>
        <w:tc>
          <w:tcPr>
            <w:tcW w:w="12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  <w:r w:rsidRPr="003C7B9C">
              <w:rPr>
                <w:rFonts w:ascii="Times New Roman" w:hAnsi="Times New Roman"/>
              </w:rPr>
              <w:t>1</w:t>
            </w:r>
          </w:p>
        </w:tc>
        <w:tc>
          <w:tcPr>
            <w:tcW w:w="827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  <w:r w:rsidRPr="003C7B9C">
              <w:rPr>
                <w:rFonts w:ascii="Times New Roman" w:hAnsi="Times New Roman"/>
              </w:rPr>
              <w:t>2018</w:t>
            </w:r>
          </w:p>
        </w:tc>
        <w:tc>
          <w:tcPr>
            <w:tcW w:w="1788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  <w:r w:rsidRPr="003C7B9C">
              <w:rPr>
                <w:rFonts w:ascii="Times New Roman" w:hAnsi="Times New Roman"/>
              </w:rPr>
              <w:t>Соответствует</w:t>
            </w:r>
          </w:p>
        </w:tc>
        <w:tc>
          <w:tcPr>
            <w:tcW w:w="1303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  <w:r w:rsidRPr="003C7B9C">
              <w:rPr>
                <w:rFonts w:ascii="Times New Roman" w:hAnsi="Times New Roman"/>
              </w:rPr>
              <w:t>исправен</w:t>
            </w:r>
          </w:p>
        </w:tc>
        <w:tc>
          <w:tcPr>
            <w:tcW w:w="12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57B02" w:rsidRPr="00816324" w:rsidTr="00C074D6">
        <w:tc>
          <w:tcPr>
            <w:tcW w:w="4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ind w:left="360" w:right="176"/>
              <w:jc w:val="both"/>
              <w:rPr>
                <w:rFonts w:ascii="Times New Roman" w:hAnsi="Times New Roman"/>
              </w:rPr>
            </w:pPr>
          </w:p>
        </w:tc>
        <w:tc>
          <w:tcPr>
            <w:tcW w:w="12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7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88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03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3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57B02" w:rsidRDefault="00457B02" w:rsidP="00C412B2">
      <w:pPr>
        <w:pStyle w:val="HTMLPreformatte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7B02" w:rsidRDefault="00457B02" w:rsidP="00C412B2">
      <w:pPr>
        <w:pStyle w:val="11"/>
        <w:spacing w:line="276" w:lineRule="auto"/>
      </w:pPr>
      <w:r>
        <w:t xml:space="preserve">          г) наличие оборудованных мест стоянки (боксов), помещений для обслуживания и ремонта автомобильной техники – </w:t>
      </w:r>
      <w:r>
        <w:rPr>
          <w:u w:val="single"/>
        </w:rPr>
        <w:t>не имеется</w:t>
      </w:r>
      <w:r>
        <w:t xml:space="preserve">, </w:t>
      </w:r>
    </w:p>
    <w:p w:rsidR="00457B02" w:rsidRPr="005368DE" w:rsidRDefault="00457B02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                       </w:t>
      </w:r>
      <w:r>
        <w:rPr>
          <w:sz w:val="20"/>
          <w:szCs w:val="20"/>
        </w:rPr>
        <w:t xml:space="preserve">          </w:t>
      </w:r>
      <w:r w:rsidRPr="005368DE">
        <w:rPr>
          <w:sz w:val="20"/>
          <w:szCs w:val="20"/>
        </w:rPr>
        <w:t>(имеется, не имеется)</w:t>
      </w:r>
    </w:p>
    <w:p w:rsidR="00457B02" w:rsidRDefault="00457B02" w:rsidP="00C412B2">
      <w:pPr>
        <w:pStyle w:val="HTMLPreformatte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установленным требованиям ____________________________.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(соответствуют, не соответствуют)</w:t>
      </w:r>
    </w:p>
    <w:p w:rsidR="00457B02" w:rsidRDefault="00457B02" w:rsidP="002B4AE9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05155">
        <w:rPr>
          <w:rFonts w:ascii="Times New Roman" w:hAnsi="Times New Roman"/>
          <w:sz w:val="28"/>
          <w:szCs w:val="28"/>
        </w:rPr>
        <w:t>Основные недостатки: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457B02" w:rsidRDefault="00457B02" w:rsidP="00C412B2">
      <w:pPr>
        <w:pStyle w:val="11"/>
        <w:spacing w:line="276" w:lineRule="auto"/>
      </w:pPr>
    </w:p>
    <w:p w:rsidR="00457B02" w:rsidRPr="005368DE" w:rsidRDefault="00457B02" w:rsidP="00C412B2">
      <w:pPr>
        <w:pStyle w:val="11"/>
        <w:spacing w:line="276" w:lineRule="auto"/>
      </w:pPr>
      <w:r>
        <w:t xml:space="preserve">Потребность в замене (дополнительной закупке ТС)     </w:t>
      </w:r>
      <w:r>
        <w:rPr>
          <w:u w:val="single"/>
        </w:rPr>
        <w:t>не имеется</w:t>
      </w:r>
      <w:r>
        <w:t xml:space="preserve">,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</w:rPr>
      </w:pPr>
      <w:r w:rsidRPr="005368DE">
        <w:rPr>
          <w:rFonts w:ascii="Times New Roman" w:hAnsi="Times New Roman"/>
        </w:rPr>
        <w:t xml:space="preserve">                                        </w:t>
      </w:r>
      <w:r>
        <w:rPr>
          <w:rFonts w:ascii="Times New Roman" w:hAnsi="Times New Roman"/>
        </w:rPr>
        <w:t xml:space="preserve">                         </w:t>
      </w:r>
      <w:r w:rsidRPr="005368DE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(имеется, не имеется)</w:t>
      </w:r>
    </w:p>
    <w:p w:rsidR="00457B02" w:rsidRPr="005368DE" w:rsidRDefault="00457B02" w:rsidP="00C412B2">
      <w:pPr>
        <w:pStyle w:val="11"/>
        <w:spacing w:line="276" w:lineRule="auto"/>
      </w:pPr>
      <w:r>
        <w:t>количество - ____ единиц.</w:t>
      </w:r>
    </w:p>
    <w:p w:rsidR="00457B02" w:rsidRDefault="00457B02" w:rsidP="00C412B2">
      <w:pPr>
        <w:pStyle w:val="11"/>
        <w:spacing w:line="276" w:lineRule="auto"/>
        <w:ind w:firstLine="709"/>
        <w:jc w:val="both"/>
        <w:rPr>
          <w:b/>
        </w:rPr>
      </w:pPr>
    </w:p>
    <w:p w:rsidR="00457B02" w:rsidRDefault="00457B02" w:rsidP="00C412B2">
      <w:pPr>
        <w:pStyle w:val="11"/>
        <w:spacing w:line="276" w:lineRule="auto"/>
        <w:ind w:firstLine="709"/>
        <w:jc w:val="both"/>
        <w:rPr>
          <w:sz w:val="20"/>
          <w:szCs w:val="20"/>
        </w:rPr>
      </w:pPr>
      <w:r w:rsidRPr="00E36E7B">
        <w:rPr>
          <w:b/>
        </w:rPr>
        <w:t xml:space="preserve">14. Мероприятия по обеспечению охраны и антитеррористической защищенности </w:t>
      </w:r>
      <w:r w:rsidRPr="00162768">
        <w:rPr>
          <w:b/>
        </w:rPr>
        <w:t>организации  (в соответствии с присвоенной категорией)</w:t>
      </w:r>
      <w:r>
        <w:rPr>
          <w:sz w:val="20"/>
          <w:szCs w:val="20"/>
        </w:rPr>
        <w:t xml:space="preserve">  </w:t>
      </w:r>
    </w:p>
    <w:p w:rsidR="00457B02" w:rsidRPr="005368DE" w:rsidRDefault="00457B02" w:rsidP="00C412B2">
      <w:pPr>
        <w:pStyle w:val="11"/>
        <w:spacing w:line="276" w:lineRule="auto"/>
        <w:ind w:firstLine="709"/>
        <w:jc w:val="both"/>
        <w:rPr>
          <w:sz w:val="20"/>
          <w:szCs w:val="20"/>
        </w:rPr>
      </w:pPr>
      <w:r w:rsidRPr="0044105D">
        <w:t xml:space="preserve">                                               </w:t>
      </w:r>
      <w:r w:rsidRPr="0044105D">
        <w:rPr>
          <w:u w:val="single"/>
        </w:rPr>
        <w:t>выполнены</w:t>
      </w:r>
      <w:r w:rsidRPr="0044105D">
        <w:t>:</w:t>
      </w:r>
    </w:p>
    <w:p w:rsidR="00457B02" w:rsidRPr="005368DE" w:rsidRDefault="00457B02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               </w:t>
      </w:r>
      <w:r w:rsidRPr="005368DE">
        <w:rPr>
          <w:sz w:val="20"/>
          <w:szCs w:val="20"/>
        </w:rPr>
        <w:t xml:space="preserve"> (выполнены, не выполнены)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проведено категорирование объекта (ов) в соответствии с постановлением </w:t>
      </w:r>
      <w:r w:rsidRPr="00D60CCB">
        <w:rPr>
          <w:rFonts w:ascii="Times New Roman" w:hAnsi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8" w:history="1">
        <w:r w:rsidRPr="00D60CCB">
          <w:rPr>
            <w:rFonts w:ascii="Times New Roman" w:hAnsi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/>
          <w:sz w:val="28"/>
          <w:szCs w:val="28"/>
        </w:rPr>
        <w:t>»</w:t>
      </w:r>
      <w: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проведено</w:t>
      </w:r>
    </w:p>
    <w:p w:rsidR="00457B02" w:rsidRPr="00DA13AD" w:rsidRDefault="00457B02" w:rsidP="00C412B2">
      <w:pPr>
        <w:pStyle w:val="11"/>
        <w:spacing w:line="276" w:lineRule="auto"/>
        <w:rPr>
          <w:sz w:val="20"/>
          <w:szCs w:val="20"/>
        </w:rPr>
      </w:pPr>
      <w:r w:rsidRPr="005368DE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</w:t>
      </w:r>
      <w:r w:rsidRPr="005368DE">
        <w:rPr>
          <w:sz w:val="20"/>
          <w:szCs w:val="20"/>
        </w:rPr>
        <w:t xml:space="preserve"> (</w:t>
      </w:r>
      <w:r>
        <w:rPr>
          <w:sz w:val="20"/>
          <w:szCs w:val="20"/>
        </w:rPr>
        <w:t>проведено</w:t>
      </w:r>
      <w:r w:rsidRPr="005368DE">
        <w:rPr>
          <w:sz w:val="20"/>
          <w:szCs w:val="20"/>
        </w:rPr>
        <w:t xml:space="preserve">, не </w:t>
      </w:r>
      <w:r>
        <w:rPr>
          <w:sz w:val="20"/>
          <w:szCs w:val="20"/>
        </w:rPr>
        <w:t>проведено)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присвоена </w:t>
      </w:r>
      <w:r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</w:rPr>
        <w:t xml:space="preserve"> категория опасности объекта(ов);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в) в соответствии с присвоенной категорией охрана объектов организации осуществляется </w:t>
      </w:r>
      <w:r w:rsidRPr="00542680">
        <w:rPr>
          <w:rFonts w:ascii="Times New Roman" w:hAnsi="Times New Roman"/>
          <w:sz w:val="28"/>
          <w:szCs w:val="28"/>
          <w:u w:val="single"/>
        </w:rPr>
        <w:t>сторожами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A6573">
        <w:rPr>
          <w:rFonts w:ascii="Times New Roman" w:hAnsi="Times New Roman"/>
        </w:rPr>
        <w:t>(указать способ охраны – сторожа, вневедомственная охрана, частная охранная организация)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составе </w:t>
      </w:r>
      <w:r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</w:rPr>
        <w:t xml:space="preserve"> сотрудников. Ежедневная охрана осуществляется сотрудниками в составе </w:t>
      </w:r>
      <w:r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человека.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center"/>
        <w:rPr>
          <w:rFonts w:ascii="Times New Roman" w:hAnsi="Times New Roman"/>
        </w:rPr>
      </w:pPr>
      <w:r w:rsidRPr="00AA6573">
        <w:rPr>
          <w:rFonts w:ascii="Times New Roman" w:hAnsi="Times New Roman"/>
        </w:rPr>
        <w:t>(</w:t>
      </w:r>
      <w:r>
        <w:rPr>
          <w:rFonts w:ascii="Times New Roman" w:hAnsi="Times New Roman"/>
        </w:rPr>
        <w:t>наименование услуг, наименование организации, № и дата лицензии на оказание услуг, № и дата договора</w:t>
      </w:r>
      <w:r w:rsidRPr="00AA6573">
        <w:rPr>
          <w:rFonts w:ascii="Times New Roman" w:hAnsi="Times New Roman"/>
        </w:rPr>
        <w:t>)</w:t>
      </w:r>
    </w:p>
    <w:p w:rsidR="00457B02" w:rsidRDefault="00457B02" w:rsidP="00C03F78">
      <w:pPr>
        <w:pStyle w:val="HTMLPreformatted"/>
        <w:tabs>
          <w:tab w:val="left" w:pos="1020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0427D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объекты организации системой охранной сигнализации  не </w:t>
      </w:r>
      <w:r>
        <w:rPr>
          <w:rFonts w:ascii="Times New Roman" w:hAnsi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/>
          <w:sz w:val="28"/>
          <w:szCs w:val="28"/>
        </w:rPr>
        <w:t>;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AA6573">
        <w:rPr>
          <w:rFonts w:ascii="Times New Roman" w:hAnsi="Times New Roman"/>
        </w:rPr>
        <w:t>(оборудованы, не оборудованы)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A657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системой контроля и управления доступом_не</w:t>
      </w:r>
      <w:r>
        <w:rPr>
          <w:rFonts w:ascii="Times New Roman" w:hAnsi="Times New Roman"/>
          <w:sz w:val="28"/>
          <w:szCs w:val="28"/>
          <w:u w:val="single"/>
        </w:rPr>
        <w:t xml:space="preserve"> обеспечена</w:t>
      </w:r>
      <w:r>
        <w:rPr>
          <w:rFonts w:ascii="Times New Roman" w:hAnsi="Times New Roman"/>
          <w:sz w:val="28"/>
          <w:szCs w:val="28"/>
        </w:rPr>
        <w:t>;</w:t>
      </w:r>
    </w:p>
    <w:p w:rsidR="00457B02" w:rsidRPr="00542680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</w:t>
      </w:r>
      <w:r w:rsidRPr="00682A4E">
        <w:rPr>
          <w:rFonts w:ascii="Times New Roman" w:hAnsi="Times New Roman"/>
        </w:rPr>
        <w:t>обеспечена (не обеспечена)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оснащение объекта системой наружного освещения  </w:t>
      </w:r>
      <w:r>
        <w:rPr>
          <w:rFonts w:ascii="Times New Roman" w:hAnsi="Times New Roman"/>
          <w:sz w:val="28"/>
          <w:szCs w:val="28"/>
          <w:u w:val="single"/>
        </w:rPr>
        <w:t>оснащено, 1 ед.</w:t>
      </w:r>
    </w:p>
    <w:p w:rsidR="00457B02" w:rsidRPr="00846353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46353">
        <w:rPr>
          <w:rFonts w:ascii="Times New Roman" w:hAnsi="Times New Roman"/>
        </w:rPr>
        <w:t>оснащено (не оснащено), указать количество фонарей (ед.)</w:t>
      </w:r>
    </w:p>
    <w:p w:rsidR="00457B02" w:rsidRPr="00FE0561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ж) системами </w:t>
      </w:r>
      <w:r w:rsidRPr="00FE0561">
        <w:rPr>
          <w:rFonts w:ascii="Times New Roman" w:hAnsi="Times New Roman"/>
          <w:sz w:val="28"/>
          <w:szCs w:val="28"/>
          <w:u w:val="single"/>
        </w:rPr>
        <w:t>наружного</w:t>
      </w:r>
      <w:r>
        <w:rPr>
          <w:rFonts w:ascii="Times New Roman" w:hAnsi="Times New Roman"/>
          <w:sz w:val="28"/>
          <w:szCs w:val="28"/>
        </w:rPr>
        <w:t xml:space="preserve"> и внутреннего видеонаблюдения и охранного телевидения объекты </w:t>
      </w:r>
      <w:r>
        <w:rPr>
          <w:rFonts w:ascii="Times New Roman" w:hAnsi="Times New Roman"/>
          <w:sz w:val="28"/>
          <w:szCs w:val="28"/>
          <w:u w:val="single"/>
        </w:rPr>
        <w:t>оборудованы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A6573">
        <w:rPr>
          <w:rFonts w:ascii="Times New Roman" w:hAnsi="Times New Roman"/>
        </w:rPr>
        <w:t>(оборудованы, не оборудованы)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наличие плана эвакуации в случае угрозы совершения или о совершении террористического акта </w:t>
      </w:r>
      <w:r>
        <w:rPr>
          <w:rFonts w:ascii="Times New Roman" w:hAnsi="Times New Roman"/>
          <w:sz w:val="28"/>
          <w:szCs w:val="28"/>
          <w:u w:val="single"/>
        </w:rPr>
        <w:t>имеется</w:t>
      </w:r>
    </w:p>
    <w:p w:rsidR="00457B02" w:rsidRPr="00846353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</w:t>
      </w:r>
      <w:r w:rsidRPr="00AA6573">
        <w:rPr>
          <w:rFonts w:ascii="Times New Roman" w:hAnsi="Times New Roman"/>
        </w:rPr>
        <w:t>(</w:t>
      </w:r>
      <w:r>
        <w:rPr>
          <w:rFonts w:ascii="Times New Roman" w:hAnsi="Times New Roman"/>
        </w:rPr>
        <w:t>имеется, не имеется</w:t>
      </w:r>
      <w:r w:rsidRPr="00AA6573">
        <w:rPr>
          <w:rFonts w:ascii="Times New Roman" w:hAnsi="Times New Roman"/>
        </w:rPr>
        <w:t>)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обеспечение пропускного и внутриобъектового режимов и осуществление контроля за их функционированием </w:t>
      </w:r>
      <w:r>
        <w:rPr>
          <w:rFonts w:ascii="Times New Roman" w:hAnsi="Times New Roman"/>
          <w:sz w:val="28"/>
          <w:szCs w:val="28"/>
          <w:u w:val="single"/>
        </w:rPr>
        <w:t>обеспечивается</w:t>
      </w:r>
    </w:p>
    <w:p w:rsidR="00457B02" w:rsidRPr="00846353" w:rsidRDefault="00457B02" w:rsidP="00AD7F2B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</w:t>
      </w:r>
      <w:r w:rsidRPr="00AA6573">
        <w:rPr>
          <w:rFonts w:ascii="Times New Roman" w:hAnsi="Times New Roman"/>
        </w:rPr>
        <w:t>(</w:t>
      </w:r>
      <w:r>
        <w:rPr>
          <w:rFonts w:ascii="Times New Roman" w:hAnsi="Times New Roman"/>
        </w:rPr>
        <w:t>обеспечивается, не обеспечивается</w:t>
      </w:r>
      <w:r w:rsidRPr="00AA6573">
        <w:rPr>
          <w:rFonts w:ascii="Times New Roman" w:hAnsi="Times New Roman"/>
        </w:rPr>
        <w:t>)</w:t>
      </w:r>
    </w:p>
    <w:p w:rsidR="00457B02" w:rsidRDefault="00457B02" w:rsidP="00CD076B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к) прямая связь с органами Росгвардии, МВД (ФСБ) организована с использованием </w:t>
      </w:r>
      <w:r>
        <w:rPr>
          <w:rFonts w:ascii="Times New Roman" w:hAnsi="Times New Roman"/>
          <w:sz w:val="28"/>
          <w:szCs w:val="28"/>
          <w:u w:val="single"/>
        </w:rPr>
        <w:t>кнопки экстренного вызова.</w:t>
      </w:r>
      <w:r>
        <w:rPr>
          <w:rFonts w:ascii="Times New Roman" w:hAnsi="Times New Roman"/>
        </w:rPr>
        <w:t>(</w:t>
      </w:r>
      <w:r w:rsidRPr="00063E37">
        <w:rPr>
          <w:rFonts w:ascii="Times New Roman" w:hAnsi="Times New Roman"/>
        </w:rPr>
        <w:t>указать способ связи: кнопка экстренного вызова</w:t>
      </w:r>
      <w:r>
        <w:rPr>
          <w:rFonts w:ascii="Times New Roman" w:hAnsi="Times New Roman"/>
        </w:rPr>
        <w:t xml:space="preserve"> сотрудников национальной гвардии, частного охранного предприятия, через единый номер </w:t>
      </w:r>
      <w:r>
        <w:rPr>
          <w:iCs/>
        </w:rPr>
        <w:t xml:space="preserve">дежурно-диспетчерской (дежурной) службы </w:t>
      </w:r>
      <w:r>
        <w:rPr>
          <w:rFonts w:ascii="Times New Roman" w:hAnsi="Times New Roman"/>
        </w:rPr>
        <w:t>112</w:t>
      </w:r>
      <w:r w:rsidRPr="00063E37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находится в рабочем состоянии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both"/>
        <w:rPr>
          <w:rFonts w:ascii="Times New Roman" w:hAnsi="Times New Roman"/>
        </w:rPr>
      </w:pPr>
      <w:r w:rsidRPr="00F83E3B">
        <w:rPr>
          <w:rFonts w:ascii="Times New Roman" w:hAnsi="Times New Roman"/>
          <w:sz w:val="28"/>
          <w:szCs w:val="28"/>
        </w:rPr>
        <w:tab/>
      </w:r>
      <w:r w:rsidRPr="00F83E3B">
        <w:rPr>
          <w:rFonts w:ascii="Times New Roman" w:hAnsi="Times New Roman"/>
          <w:sz w:val="28"/>
          <w:szCs w:val="28"/>
        </w:rPr>
        <w:tab/>
      </w:r>
      <w:r w:rsidRPr="00F83E3B">
        <w:rPr>
          <w:rFonts w:ascii="Times New Roman" w:hAnsi="Times New Roman"/>
          <w:sz w:val="28"/>
          <w:szCs w:val="28"/>
        </w:rPr>
        <w:tab/>
      </w:r>
      <w:r w:rsidRPr="00F83E3B">
        <w:rPr>
          <w:rFonts w:ascii="Times New Roman" w:hAnsi="Times New Roman"/>
        </w:rPr>
        <w:t>находится в рабочем (не рабочем) состоянии</w:t>
      </w:r>
    </w:p>
    <w:p w:rsidR="00457B02" w:rsidRDefault="00457B02" w:rsidP="00C412B2">
      <w:pPr>
        <w:pStyle w:val="HTMLPreformatted"/>
        <w:pBdr>
          <w:bottom w:val="single" w:sz="12" w:space="1" w:color="auto"/>
        </w:pBdr>
        <w:tabs>
          <w:tab w:val="left" w:pos="10206"/>
        </w:tabs>
        <w:spacing w:line="276" w:lineRule="auto"/>
        <w:jc w:val="right"/>
        <w:rPr>
          <w:rFonts w:ascii="Times New Roman" w:hAnsi="Times New Roman"/>
        </w:rPr>
      </w:pPr>
    </w:p>
    <w:p w:rsidR="00457B02" w:rsidRDefault="00457B02" w:rsidP="00C412B2">
      <w:pPr>
        <w:spacing w:line="276" w:lineRule="auto"/>
        <w:ind w:firstLine="708"/>
        <w:rPr>
          <w:iCs/>
        </w:rPr>
      </w:pPr>
      <w:r>
        <w:rPr>
          <w:iCs/>
        </w:rPr>
        <w:t xml:space="preserve">л) территория организации ограждением </w:t>
      </w:r>
      <w:r>
        <w:rPr>
          <w:iCs/>
          <w:u w:val="single"/>
        </w:rPr>
        <w:t>оборудована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</w:t>
      </w:r>
      <w:r w:rsidRPr="00DC5269">
        <w:rPr>
          <w:iCs/>
          <w:sz w:val="20"/>
          <w:szCs w:val="20"/>
        </w:rPr>
        <w:t>(оборудована, не оборудована)</w:t>
      </w:r>
    </w:p>
    <w:p w:rsidR="00457B02" w:rsidRPr="00CE3DEC" w:rsidRDefault="00457B02" w:rsidP="00C412B2">
      <w:pPr>
        <w:spacing w:line="276" w:lineRule="auto"/>
        <w:jc w:val="center"/>
        <w:rPr>
          <w:iCs/>
          <w:u w:val="single"/>
        </w:rPr>
      </w:pPr>
      <w:r>
        <w:rPr>
          <w:iCs/>
          <w:u w:val="single"/>
        </w:rPr>
        <w:t>ч</w:t>
      </w:r>
      <w:r w:rsidRPr="00CE3DEC">
        <w:rPr>
          <w:iCs/>
          <w:u w:val="single"/>
        </w:rPr>
        <w:t>астично</w:t>
      </w:r>
      <w:r>
        <w:rPr>
          <w:iCs/>
          <w:u w:val="single"/>
        </w:rPr>
        <w:t xml:space="preserve"> по периметру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(указать по всему периметру или частично)                                           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</w:rPr>
        <w:t xml:space="preserve">не </w:t>
      </w:r>
      <w:r w:rsidRPr="00CE3DEC">
        <w:rPr>
          <w:iCs/>
          <w:u w:val="single"/>
        </w:rPr>
        <w:t>обеспечивает защиту объекта</w:t>
      </w:r>
      <w:r>
        <w:rPr>
          <w:iCs/>
        </w:rPr>
        <w:t xml:space="preserve">    от несанкционированного доступа;</w:t>
      </w:r>
    </w:p>
    <w:p w:rsidR="00457B02" w:rsidRPr="00A0418E" w:rsidRDefault="00457B02" w:rsidP="00C412B2">
      <w:pPr>
        <w:spacing w:line="276" w:lineRule="auto"/>
        <w:rPr>
          <w:iCs/>
        </w:rPr>
      </w:pPr>
      <w:r>
        <w:rPr>
          <w:iCs/>
          <w:sz w:val="20"/>
          <w:szCs w:val="20"/>
        </w:rPr>
        <w:t xml:space="preserve">         обеспечивает защиту объекта (не обеспечивает)</w:t>
      </w:r>
    </w:p>
    <w:p w:rsidR="00457B02" w:rsidRDefault="00457B02" w:rsidP="00C412B2">
      <w:pPr>
        <w:spacing w:line="276" w:lineRule="auto"/>
        <w:rPr>
          <w:iCs/>
        </w:rPr>
      </w:pPr>
    </w:p>
    <w:p w:rsidR="00457B02" w:rsidRPr="00AD7F2B" w:rsidRDefault="00457B02" w:rsidP="00AD7F2B">
      <w:pPr>
        <w:spacing w:line="276" w:lineRule="auto"/>
        <w:ind w:firstLine="709"/>
        <w:rPr>
          <w:iCs/>
        </w:rPr>
      </w:pPr>
      <w:r>
        <w:rPr>
          <w:iCs/>
        </w:rPr>
        <w:t xml:space="preserve">м) размещение на объекте наглядных пособий о порядке действий работников, обучающихся и иных лиц в случае чрезвычайных ситуаций </w:t>
      </w:r>
      <w:r>
        <w:rPr>
          <w:iCs/>
          <w:u w:val="single"/>
        </w:rPr>
        <w:t>имеется</w:t>
      </w:r>
      <w:r>
        <w:rPr>
          <w:iCs/>
        </w:rPr>
        <w:t>;</w:t>
      </w:r>
      <w:r>
        <w:rPr>
          <w:iCs/>
          <w:sz w:val="20"/>
          <w:szCs w:val="20"/>
        </w:rPr>
        <w:t xml:space="preserve">   (имеется, не имеется)</w:t>
      </w:r>
    </w:p>
    <w:p w:rsidR="00457B02" w:rsidRPr="002737BE" w:rsidRDefault="00457B02" w:rsidP="00C412B2">
      <w:pPr>
        <w:spacing w:line="276" w:lineRule="auto"/>
        <w:ind w:firstLine="709"/>
        <w:rPr>
          <w:iCs/>
          <w:sz w:val="24"/>
          <w:szCs w:val="24"/>
        </w:rPr>
      </w:pPr>
      <w:r w:rsidRPr="002737BE">
        <w:rPr>
          <w:iCs/>
        </w:rPr>
        <w:t>н) наличие  системы оповещения и управления эвакуацией</w:t>
      </w:r>
      <w:r>
        <w:rPr>
          <w:iCs/>
        </w:rPr>
        <w:t xml:space="preserve"> </w:t>
      </w:r>
      <w:r w:rsidRPr="00184091">
        <w:rPr>
          <w:iCs/>
          <w:u w:val="single"/>
        </w:rPr>
        <w:t xml:space="preserve"> имеется</w:t>
      </w:r>
      <w:r>
        <w:rPr>
          <w:iCs/>
          <w:sz w:val="24"/>
          <w:szCs w:val="24"/>
        </w:rPr>
        <w:t xml:space="preserve"> </w:t>
      </w:r>
      <w:r>
        <w:rPr>
          <w:iCs/>
          <w:sz w:val="32"/>
          <w:szCs w:val="32"/>
        </w:rPr>
        <w:t>;</w:t>
      </w:r>
    </w:p>
    <w:p w:rsidR="00457B02" w:rsidRPr="00857A8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32"/>
          <w:szCs w:val="32"/>
        </w:rPr>
        <w:tab/>
      </w:r>
      <w:r>
        <w:rPr>
          <w:iCs/>
          <w:sz w:val="32"/>
          <w:szCs w:val="32"/>
        </w:rPr>
        <w:tab/>
      </w:r>
      <w:r>
        <w:rPr>
          <w:iCs/>
          <w:sz w:val="32"/>
          <w:szCs w:val="32"/>
        </w:rPr>
        <w:tab/>
        <w:t xml:space="preserve">              </w:t>
      </w:r>
      <w:r w:rsidRPr="00857A82">
        <w:rPr>
          <w:iCs/>
          <w:sz w:val="20"/>
          <w:szCs w:val="20"/>
        </w:rPr>
        <w:t>имеется (не имеется)</w:t>
      </w:r>
    </w:p>
    <w:p w:rsidR="00457B02" w:rsidRPr="001112EE" w:rsidRDefault="00457B02" w:rsidP="00C412B2">
      <w:pPr>
        <w:spacing w:line="276" w:lineRule="auto"/>
        <w:ind w:firstLine="709"/>
        <w:rPr>
          <w:iCs/>
          <w:u w:val="single"/>
        </w:rPr>
      </w:pPr>
      <w:r w:rsidRPr="00D60D97">
        <w:rPr>
          <w:iCs/>
        </w:rPr>
        <w:t xml:space="preserve">о) проведение практических занятий (тренировок) с участниками образовательного процесса </w:t>
      </w:r>
      <w:r>
        <w:rPr>
          <w:iCs/>
          <w:u w:val="single"/>
        </w:rPr>
        <w:t>проводятся</w:t>
      </w:r>
    </w:p>
    <w:p w:rsidR="00457B02" w:rsidRPr="00D60D97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60D97">
        <w:rPr>
          <w:iCs/>
          <w:sz w:val="20"/>
          <w:szCs w:val="20"/>
        </w:rPr>
        <w:t>проводятся (не проводятся)</w:t>
      </w:r>
    </w:p>
    <w:p w:rsidR="00457B02" w:rsidRPr="001112EE" w:rsidRDefault="00457B02" w:rsidP="00C412B2">
      <w:pPr>
        <w:spacing w:line="276" w:lineRule="auto"/>
        <w:jc w:val="center"/>
        <w:rPr>
          <w:iCs/>
          <w:u w:val="single"/>
        </w:rPr>
      </w:pPr>
      <w:r>
        <w:rPr>
          <w:iCs/>
          <w:u w:val="single"/>
        </w:rPr>
        <w:t>1 раз в квартал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указать их периодичность</w:t>
      </w:r>
    </w:p>
    <w:p w:rsidR="00457B02" w:rsidRDefault="00457B02" w:rsidP="00C412B2">
      <w:pPr>
        <w:spacing w:line="276" w:lineRule="auto"/>
        <w:rPr>
          <w:iCs/>
        </w:rPr>
      </w:pPr>
      <w:r>
        <w:rPr>
          <w:iCs/>
          <w:sz w:val="20"/>
          <w:szCs w:val="20"/>
        </w:rPr>
        <w:tab/>
      </w:r>
      <w:r w:rsidRPr="00A75965">
        <w:rPr>
          <w:iCs/>
        </w:rPr>
        <w:t>п) наличие металло</w:t>
      </w:r>
      <w:r>
        <w:rPr>
          <w:iCs/>
        </w:rPr>
        <w:t xml:space="preserve">искателей </w:t>
      </w:r>
      <w:r>
        <w:rPr>
          <w:iCs/>
          <w:u w:val="single"/>
        </w:rPr>
        <w:t xml:space="preserve"> 0 шт.</w:t>
      </w:r>
    </w:p>
    <w:p w:rsidR="00457B02" w:rsidRPr="00A75965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</w:rPr>
        <w:tab/>
        <w:t xml:space="preserve">                 </w:t>
      </w:r>
      <w:r w:rsidRPr="00A75965">
        <w:rPr>
          <w:iCs/>
          <w:sz w:val="20"/>
          <w:szCs w:val="20"/>
        </w:rPr>
        <w:t>указать тип (арочный, ручной)</w:t>
      </w:r>
      <w:r>
        <w:rPr>
          <w:iCs/>
          <w:sz w:val="20"/>
          <w:szCs w:val="20"/>
        </w:rPr>
        <w:t>, в количестве, ед.)</w:t>
      </w:r>
    </w:p>
    <w:p w:rsidR="00457B02" w:rsidRPr="00DB512D" w:rsidRDefault="00457B02" w:rsidP="00C412B2">
      <w:pPr>
        <w:spacing w:line="276" w:lineRule="auto"/>
        <w:ind w:firstLine="709"/>
        <w:rPr>
          <w:iCs/>
        </w:rPr>
      </w:pPr>
      <w:r w:rsidRPr="00DB512D">
        <w:rPr>
          <w:iCs/>
        </w:rPr>
        <w:t>р) обеспечение объекта контрольно-пропускными пунктами</w:t>
      </w:r>
      <w:r>
        <w:rPr>
          <w:iCs/>
        </w:rPr>
        <w:t xml:space="preserve"> </w:t>
      </w:r>
      <w:r>
        <w:rPr>
          <w:iCs/>
          <w:u w:val="single"/>
        </w:rPr>
        <w:t>не имеется</w:t>
      </w:r>
    </w:p>
    <w:p w:rsidR="00457B02" w:rsidRPr="002737BE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(имеется (не имеется), в кол-ве)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DB512D">
        <w:rPr>
          <w:iCs/>
        </w:rPr>
        <w:t>с) оснащение въезда на территорию объекта воротами, обеспечивающими жесткую фиксацию</w:t>
      </w:r>
      <w:r>
        <w:rPr>
          <w:iCs/>
        </w:rPr>
        <w:t xml:space="preserve">  </w:t>
      </w:r>
      <w:r>
        <w:rPr>
          <w:iCs/>
          <w:u w:val="single"/>
        </w:rPr>
        <w:t>имеется</w:t>
      </w:r>
    </w:p>
    <w:p w:rsidR="00457B02" w:rsidRPr="00DB512D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DB512D">
        <w:rPr>
          <w:iCs/>
          <w:sz w:val="20"/>
          <w:szCs w:val="20"/>
        </w:rPr>
        <w:t>имеется (не имеется)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Основные </w:t>
      </w:r>
      <w:r w:rsidRPr="00605155">
        <w:rPr>
          <w:rFonts w:ascii="Times New Roman" w:hAnsi="Times New Roman"/>
          <w:sz w:val="28"/>
          <w:szCs w:val="28"/>
        </w:rPr>
        <w:t>недостатки:</w:t>
      </w:r>
      <w:r>
        <w:rPr>
          <w:rFonts w:ascii="Times New Roman" w:hAnsi="Times New Roman"/>
          <w:sz w:val="28"/>
          <w:szCs w:val="28"/>
        </w:rPr>
        <w:t xml:space="preserve"> _________________________________________</w:t>
      </w:r>
    </w:p>
    <w:p w:rsidR="00457B02" w:rsidRDefault="00457B02" w:rsidP="00C412B2">
      <w:pPr>
        <w:pStyle w:val="HTMLPreformatted"/>
        <w:tabs>
          <w:tab w:val="left" w:pos="10206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______________________________________________________________________________________________________________________________________.</w:t>
      </w:r>
    </w:p>
    <w:p w:rsidR="00457B02" w:rsidRDefault="00457B02" w:rsidP="00C412B2">
      <w:pPr>
        <w:spacing w:line="276" w:lineRule="auto"/>
        <w:ind w:firstLine="709"/>
        <w:rPr>
          <w:b/>
          <w:iCs/>
        </w:rPr>
      </w:pP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EC751A">
        <w:rPr>
          <w:b/>
          <w:iCs/>
        </w:rPr>
        <w:t>15. Обеспечение пожарной безопасности организации</w:t>
      </w:r>
      <w:r>
        <w:rPr>
          <w:b/>
          <w:iCs/>
        </w:rPr>
        <w:t xml:space="preserve"> </w:t>
      </w:r>
      <w:r>
        <w:rPr>
          <w:iCs/>
          <w:u w:val="single"/>
        </w:rPr>
        <w:t>соответствует</w:t>
      </w:r>
      <w:r>
        <w:rPr>
          <w:iCs/>
        </w:rPr>
        <w:t xml:space="preserve"> нормативным требованиям:</w:t>
      </w:r>
    </w:p>
    <w:p w:rsidR="00457B02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</w:t>
      </w:r>
      <w:r>
        <w:rPr>
          <w:iCs/>
          <w:sz w:val="20"/>
          <w:szCs w:val="20"/>
        </w:rPr>
        <w:tab/>
      </w:r>
      <w:r w:rsidRPr="009B097F">
        <w:rPr>
          <w:iCs/>
          <w:sz w:val="20"/>
          <w:szCs w:val="20"/>
        </w:rPr>
        <w:t>(соответствует, не соответствует)</w:t>
      </w:r>
    </w:p>
    <w:p w:rsidR="00457B02" w:rsidRPr="009A0AF2" w:rsidRDefault="00457B02" w:rsidP="009A0AF2">
      <w:pPr>
        <w:spacing w:line="276" w:lineRule="auto"/>
        <w:ind w:firstLine="709"/>
        <w:rPr>
          <w:iCs/>
        </w:rPr>
      </w:pPr>
      <w:r>
        <w:rPr>
          <w:iCs/>
        </w:rPr>
        <w:t xml:space="preserve">а) Органами Государственного пожарного надзора в 2023 году проверка состояние пожарной безопасности </w:t>
      </w:r>
      <w:r>
        <w:rPr>
          <w:iCs/>
          <w:u w:val="single"/>
        </w:rPr>
        <w:t>в 2023 году не  проводилась</w:t>
      </w:r>
      <w:r>
        <w:rPr>
          <w:iCs/>
        </w:rPr>
        <w:t xml:space="preserve"> </w:t>
      </w:r>
      <w:r w:rsidRPr="00AF4B40">
        <w:rPr>
          <w:iCs/>
          <w:sz w:val="20"/>
          <w:szCs w:val="20"/>
        </w:rPr>
        <w:t>(проводилась, не проводилась)</w:t>
      </w:r>
    </w:p>
    <w:p w:rsidR="00457B02" w:rsidRPr="00AF4B40" w:rsidRDefault="00457B02" w:rsidP="00C412B2">
      <w:pPr>
        <w:spacing w:line="276" w:lineRule="auto"/>
        <w:rPr>
          <w:iCs/>
        </w:rPr>
      </w:pPr>
      <w:r w:rsidRPr="00AF4B40">
        <w:rPr>
          <w:iCs/>
        </w:rPr>
        <w:t>_____</w:t>
      </w:r>
      <w:r>
        <w:rPr>
          <w:iCs/>
        </w:rPr>
        <w:t>__</w:t>
      </w:r>
      <w:r w:rsidRPr="00AF4B40">
        <w:rPr>
          <w:iCs/>
        </w:rPr>
        <w:t>_________________________________</w:t>
      </w:r>
      <w:r>
        <w:rPr>
          <w:iCs/>
        </w:rPr>
        <w:t>___________________________.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</w:t>
      </w:r>
      <w:r w:rsidRPr="00237219">
        <w:rPr>
          <w:iCs/>
          <w:sz w:val="20"/>
          <w:szCs w:val="20"/>
        </w:rPr>
        <w:t xml:space="preserve">(Номер и дата акта, </w:t>
      </w:r>
      <w:r>
        <w:rPr>
          <w:iCs/>
          <w:sz w:val="20"/>
          <w:szCs w:val="20"/>
        </w:rPr>
        <w:t>наименование организации, проводившей проверку)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>Результаты проверки _____________ и предписания ___________;</w:t>
      </w:r>
    </w:p>
    <w:p w:rsidR="00457B02" w:rsidRDefault="00457B02" w:rsidP="00C412B2">
      <w:pPr>
        <w:spacing w:line="276" w:lineRule="auto"/>
        <w:ind w:firstLine="709"/>
      </w:pPr>
      <w:r>
        <w:t xml:space="preserve">б) требования пожарной безопасности </w:t>
      </w:r>
      <w:r>
        <w:rPr>
          <w:u w:val="single"/>
        </w:rPr>
        <w:t>выполняются</w:t>
      </w:r>
      <w:r>
        <w:t>;</w:t>
      </w:r>
    </w:p>
    <w:p w:rsidR="00457B02" w:rsidRDefault="00457B02" w:rsidP="00C412B2">
      <w:pPr>
        <w:spacing w:line="276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  <w:r w:rsidRPr="00E13972">
        <w:rPr>
          <w:sz w:val="20"/>
          <w:szCs w:val="20"/>
        </w:rPr>
        <w:t>(выполняются, не выполняются)</w:t>
      </w:r>
    </w:p>
    <w:p w:rsidR="00457B02" w:rsidRDefault="00457B02" w:rsidP="00C412B2">
      <w:pPr>
        <w:spacing w:line="276" w:lineRule="auto"/>
        <w:ind w:firstLine="709"/>
      </w:pPr>
      <w:r>
        <w:t>в</w:t>
      </w:r>
      <w:r w:rsidRPr="00E13972">
        <w:t xml:space="preserve">) </w:t>
      </w:r>
      <w:r>
        <w:t xml:space="preserve">системой пожарной сигнализации объекты организации </w:t>
      </w:r>
      <w:r>
        <w:rPr>
          <w:u w:val="single"/>
        </w:rPr>
        <w:t>оборудованы</w:t>
      </w:r>
      <w:r>
        <w:t xml:space="preserve">, </w:t>
      </w:r>
    </w:p>
    <w:p w:rsidR="00457B02" w:rsidRPr="00DA13AD" w:rsidRDefault="00457B02" w:rsidP="00C412B2">
      <w:pPr>
        <w:spacing w:line="276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(</w:t>
      </w:r>
      <w:r w:rsidRPr="001E5E62">
        <w:rPr>
          <w:sz w:val="20"/>
          <w:szCs w:val="20"/>
        </w:rPr>
        <w:t>оборудованы, не оборудованы)</w:t>
      </w:r>
    </w:p>
    <w:p w:rsidR="00457B02" w:rsidRDefault="00457B02" w:rsidP="00C412B2">
      <w:pPr>
        <w:spacing w:line="276" w:lineRule="auto"/>
        <w:ind w:firstLine="709"/>
      </w:pPr>
      <w:r>
        <w:t xml:space="preserve">г) в организации установлена  </w:t>
      </w:r>
      <w:r>
        <w:rPr>
          <w:u w:val="single"/>
        </w:rPr>
        <w:t>«Сигнал-20»</w:t>
      </w:r>
      <w:r>
        <w:t xml:space="preserve">, </w:t>
      </w:r>
    </w:p>
    <w:p w:rsidR="00457B02" w:rsidRPr="00B74C01" w:rsidRDefault="00457B02" w:rsidP="00C412B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  <w:r w:rsidRPr="00992CF5">
        <w:rPr>
          <w:sz w:val="20"/>
          <w:szCs w:val="20"/>
        </w:rPr>
        <w:t>(тип (вид) пожарной сигнализации)</w:t>
      </w:r>
    </w:p>
    <w:p w:rsidR="00457B02" w:rsidRDefault="00457B02" w:rsidP="00C412B2">
      <w:pPr>
        <w:spacing w:line="276" w:lineRule="auto"/>
        <w:ind w:firstLine="709"/>
      </w:pPr>
      <w:r>
        <w:t xml:space="preserve">обеспечивающая </w:t>
      </w:r>
      <w:r>
        <w:rPr>
          <w:u w:val="single"/>
        </w:rPr>
        <w:t xml:space="preserve"> оповещение о пожаре</w:t>
      </w:r>
      <w:r>
        <w:t>;</w:t>
      </w:r>
    </w:p>
    <w:p w:rsidR="00457B02" w:rsidRDefault="00457B02" w:rsidP="00C412B2">
      <w:pPr>
        <w:spacing w:line="276" w:lineRule="auto"/>
        <w:jc w:val="center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457B02" w:rsidRDefault="00457B02" w:rsidP="00C412B2">
      <w:pPr>
        <w:spacing w:line="276" w:lineRule="auto"/>
        <w:ind w:firstLine="708"/>
      </w:pPr>
      <w:r>
        <w:t>д) пожарная сигнализация находится _</w:t>
      </w:r>
      <w:r>
        <w:rPr>
          <w:u w:val="single"/>
        </w:rPr>
        <w:t>в рабочем состоянии</w:t>
      </w:r>
      <w:r>
        <w:t>;</w:t>
      </w:r>
    </w:p>
    <w:p w:rsidR="00457B02" w:rsidRPr="00287954" w:rsidRDefault="00457B02" w:rsidP="00C412B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в рабочем (нерабочем) состоянии</w:t>
      </w:r>
    </w:p>
    <w:p w:rsidR="00457B02" w:rsidRPr="001B4B34" w:rsidRDefault="00457B02" w:rsidP="001B4B34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здания и объекты организации системами противодымной защиты; не оборудованы</w:t>
      </w:r>
      <w:r>
        <w:rPr>
          <w:rFonts w:ascii="Times New Roman" w:hAnsi="Times New Roman"/>
        </w:rPr>
        <w:t xml:space="preserve"> </w:t>
      </w:r>
      <w:r w:rsidRPr="007B3498">
        <w:rPr>
          <w:rFonts w:ascii="Times New Roman" w:hAnsi="Times New Roman"/>
        </w:rPr>
        <w:t xml:space="preserve">(оборудованы, </w:t>
      </w:r>
      <w:r w:rsidRPr="004A2E1E">
        <w:rPr>
          <w:rFonts w:ascii="Times New Roman" w:hAnsi="Times New Roman"/>
          <w:u w:val="single"/>
        </w:rPr>
        <w:t>не оборудованы</w:t>
      </w:r>
      <w:r w:rsidRPr="007B3498">
        <w:rPr>
          <w:rFonts w:ascii="Times New Roman" w:hAnsi="Times New Roman"/>
        </w:rPr>
        <w:t>)</w:t>
      </w:r>
    </w:p>
    <w:p w:rsidR="00457B02" w:rsidRDefault="00457B02" w:rsidP="00C412B2">
      <w:pPr>
        <w:spacing w:line="276" w:lineRule="auto"/>
        <w:ind w:left="4395" w:hanging="3686"/>
        <w:rPr>
          <w:sz w:val="20"/>
          <w:szCs w:val="20"/>
        </w:rPr>
      </w:pPr>
      <w:r>
        <w:t xml:space="preserve">ж) система передачи извещений о пожаре  </w:t>
      </w:r>
      <w:r>
        <w:rPr>
          <w:u w:val="single"/>
        </w:rPr>
        <w:t>обеспечивает</w:t>
      </w:r>
      <w:r>
        <w:t xml:space="preserve">              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457B02" w:rsidRPr="00B35815" w:rsidRDefault="00457B02" w:rsidP="00C412B2">
      <w:pPr>
        <w:spacing w:line="276" w:lineRule="auto"/>
      </w:pPr>
      <w:r>
        <w:t>автоматизированную передачу по каналам связи и</w:t>
      </w:r>
      <w:r w:rsidRPr="00CF35A3">
        <w:t>звещений о пожаре</w:t>
      </w:r>
      <w:r>
        <w:t xml:space="preserve"> без участия персонала;</w:t>
      </w:r>
    </w:p>
    <w:p w:rsidR="00457B02" w:rsidRDefault="00457B02" w:rsidP="00C412B2">
      <w:pPr>
        <w:pStyle w:val="11"/>
        <w:spacing w:line="276" w:lineRule="auto"/>
        <w:jc w:val="both"/>
        <w:rPr>
          <w:sz w:val="20"/>
          <w:szCs w:val="20"/>
        </w:rPr>
      </w:pPr>
      <w:r>
        <w:tab/>
        <w:t xml:space="preserve">з) система противопожарной защиты и эвакуации обеспечивает </w:t>
      </w:r>
      <w:r w:rsidRPr="00B35815">
        <w:t xml:space="preserve">защиту людей и имущества </w:t>
      </w:r>
      <w:r>
        <w:t xml:space="preserve">  </w:t>
      </w:r>
      <w:r>
        <w:rPr>
          <w:u w:val="single"/>
        </w:rPr>
        <w:t>обеспечивает</w:t>
      </w:r>
      <w:r w:rsidRPr="00B35815">
        <w:t xml:space="preserve"> </w:t>
      </w:r>
      <w:r>
        <w:t xml:space="preserve">  </w:t>
      </w:r>
      <w:r w:rsidRPr="00B35815">
        <w:t>от воздействия опасных факторов</w:t>
      </w:r>
      <w:r>
        <w:rPr>
          <w:sz w:val="20"/>
          <w:szCs w:val="20"/>
        </w:rPr>
        <w:t xml:space="preserve">                                                  </w:t>
      </w:r>
    </w:p>
    <w:p w:rsidR="00457B02" w:rsidRDefault="00457B02" w:rsidP="00C412B2">
      <w:pPr>
        <w:pStyle w:val="11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457B02" w:rsidRDefault="00457B02" w:rsidP="00C412B2">
      <w:pPr>
        <w:pStyle w:val="11"/>
        <w:spacing w:line="276" w:lineRule="auto"/>
        <w:jc w:val="both"/>
      </w:pPr>
      <w:r w:rsidRPr="00B35815">
        <w:t>пожара</w:t>
      </w:r>
      <w:r w:rsidRPr="00B74C01">
        <w:t xml:space="preserve">. </w:t>
      </w:r>
      <w:r>
        <w:rPr>
          <w:sz w:val="20"/>
          <w:szCs w:val="20"/>
        </w:rPr>
        <w:t xml:space="preserve">                                                 </w:t>
      </w:r>
    </w:p>
    <w:p w:rsidR="00457B02" w:rsidRDefault="00457B02" w:rsidP="00C412B2">
      <w:pPr>
        <w:pStyle w:val="11"/>
        <w:spacing w:line="276" w:lineRule="auto"/>
        <w:rPr>
          <w:u w:val="single"/>
        </w:rPr>
      </w:pPr>
      <w:r>
        <w:t xml:space="preserve">             Состояние эвакуационных путей и выходов </w:t>
      </w:r>
      <w:r>
        <w:rPr>
          <w:u w:val="single"/>
        </w:rPr>
        <w:t>обеспечивает</w:t>
      </w:r>
    </w:p>
    <w:p w:rsidR="00457B02" w:rsidRPr="00527A51" w:rsidRDefault="00457B02" w:rsidP="00C412B2">
      <w:pPr>
        <w:pStyle w:val="11"/>
        <w:spacing w:line="276" w:lineRule="auto"/>
        <w:jc w:val="right"/>
        <w:rPr>
          <w:sz w:val="20"/>
          <w:szCs w:val="20"/>
        </w:rPr>
      </w:pPr>
      <w:r>
        <w:t xml:space="preserve">            </w:t>
      </w:r>
      <w:r w:rsidRPr="00527A51">
        <w:rPr>
          <w:sz w:val="20"/>
          <w:szCs w:val="20"/>
        </w:rPr>
        <w:t>(обеспечивает, не обеспечивает)</w:t>
      </w:r>
    </w:p>
    <w:p w:rsidR="00457B02" w:rsidRDefault="00457B02" w:rsidP="00C412B2">
      <w:pPr>
        <w:pStyle w:val="11"/>
        <w:spacing w:line="276" w:lineRule="auto"/>
        <w:rPr>
          <w:u w:val="single"/>
        </w:rPr>
      </w:pPr>
      <w:r>
        <w:t>беспрепятственную эвакуацию</w:t>
      </w:r>
      <w:r>
        <w:rPr>
          <w:sz w:val="20"/>
          <w:szCs w:val="20"/>
        </w:rPr>
        <w:t xml:space="preserve"> </w:t>
      </w:r>
      <w:r>
        <w:t>обучающихся</w:t>
      </w:r>
      <w:r>
        <w:rPr>
          <w:sz w:val="20"/>
          <w:szCs w:val="20"/>
        </w:rPr>
        <w:t xml:space="preserve"> </w:t>
      </w:r>
      <w:r>
        <w:t xml:space="preserve">и персонала в безопасные зоны. </w:t>
      </w:r>
      <w:r>
        <w:tab/>
        <w:t xml:space="preserve">Поэтажные планы эвакуации </w:t>
      </w:r>
      <w:r>
        <w:rPr>
          <w:u w:val="single"/>
        </w:rPr>
        <w:t>разработаны</w:t>
      </w:r>
    </w:p>
    <w:p w:rsidR="00457B02" w:rsidRDefault="00457B02" w:rsidP="00C412B2">
      <w:pPr>
        <w:pStyle w:val="11"/>
        <w:spacing w:line="276" w:lineRule="auto"/>
      </w:pPr>
      <w:r w:rsidRPr="00B74C01">
        <w:t xml:space="preserve">                                            </w:t>
      </w:r>
      <w:r w:rsidRPr="00B74C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разработаны (не разработаны)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tab/>
        <w:t xml:space="preserve">Ответственные за противопожарное состояние помещений </w:t>
      </w:r>
      <w:r>
        <w:rPr>
          <w:u w:val="single"/>
        </w:rPr>
        <w:t>назначены</w:t>
      </w:r>
      <w:r>
        <w:rPr>
          <w:iCs/>
          <w:sz w:val="20"/>
          <w:szCs w:val="20"/>
        </w:rPr>
        <w:t xml:space="preserve">  </w:t>
      </w:r>
    </w:p>
    <w:p w:rsidR="00457B02" w:rsidRDefault="00457B02" w:rsidP="00C412B2">
      <w:pPr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(назначены</w:t>
      </w:r>
      <w:r w:rsidRPr="009B097F">
        <w:rPr>
          <w:iCs/>
          <w:sz w:val="20"/>
          <w:szCs w:val="20"/>
        </w:rPr>
        <w:t xml:space="preserve">, не </w:t>
      </w:r>
      <w:r>
        <w:rPr>
          <w:iCs/>
          <w:sz w:val="20"/>
          <w:szCs w:val="20"/>
        </w:rPr>
        <w:t>назначены</w:t>
      </w:r>
      <w:r w:rsidRPr="009B097F">
        <w:rPr>
          <w:iCs/>
          <w:sz w:val="20"/>
          <w:szCs w:val="20"/>
        </w:rPr>
        <w:t>)</w:t>
      </w:r>
    </w:p>
    <w:p w:rsidR="00457B02" w:rsidRPr="009C1453" w:rsidRDefault="00457B02" w:rsidP="00C412B2">
      <w:pPr>
        <w:spacing w:line="276" w:lineRule="auto"/>
        <w:jc w:val="center"/>
        <w:rPr>
          <w:iCs/>
        </w:rPr>
      </w:pPr>
      <w:r>
        <w:rPr>
          <w:iCs/>
          <w:u w:val="single"/>
        </w:rPr>
        <w:t>п</w:t>
      </w:r>
      <w:r w:rsidRPr="009C1453">
        <w:rPr>
          <w:iCs/>
          <w:u w:val="single"/>
        </w:rPr>
        <w:t>риказ по ОУ от 0</w:t>
      </w:r>
      <w:r>
        <w:rPr>
          <w:iCs/>
          <w:u w:val="single"/>
        </w:rPr>
        <w:t>4</w:t>
      </w:r>
      <w:r w:rsidRPr="009C1453">
        <w:rPr>
          <w:iCs/>
          <w:u w:val="single"/>
        </w:rPr>
        <w:t>.08.202</w:t>
      </w:r>
      <w:r>
        <w:rPr>
          <w:iCs/>
          <w:u w:val="single"/>
        </w:rPr>
        <w:t>2</w:t>
      </w:r>
      <w:r w:rsidRPr="009C1453">
        <w:rPr>
          <w:iCs/>
          <w:u w:val="single"/>
        </w:rPr>
        <w:t xml:space="preserve"> г. № </w:t>
      </w:r>
      <w:r>
        <w:rPr>
          <w:iCs/>
          <w:u w:val="single"/>
        </w:rPr>
        <w:t>140</w:t>
      </w:r>
      <w:r w:rsidRPr="009C1453">
        <w:rPr>
          <w:iCs/>
          <w:u w:val="single"/>
        </w:rPr>
        <w:t>-ОД</w:t>
      </w:r>
      <w:r w:rsidRPr="009C1453">
        <w:rPr>
          <w:iCs/>
        </w:rPr>
        <w:t>;</w:t>
      </w:r>
    </w:p>
    <w:p w:rsidR="00457B02" w:rsidRPr="0022012E" w:rsidRDefault="00457B02" w:rsidP="00C412B2">
      <w:pPr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указать номер и дату приказа</w:t>
      </w:r>
    </w:p>
    <w:p w:rsidR="00457B02" w:rsidRPr="0022012E" w:rsidRDefault="00457B02" w:rsidP="00C412B2">
      <w:pPr>
        <w:pStyle w:val="11"/>
        <w:spacing w:line="276" w:lineRule="auto"/>
        <w:ind w:firstLine="708"/>
      </w:pPr>
      <w:r>
        <w:t xml:space="preserve">и) проверка состояния изоляции электросети и заземления оборудования </w:t>
      </w:r>
    </w:p>
    <w:p w:rsidR="00457B02" w:rsidRDefault="00457B02" w:rsidP="00C412B2">
      <w:pPr>
        <w:pStyle w:val="11"/>
        <w:spacing w:line="276" w:lineRule="auto"/>
      </w:pPr>
      <w:r>
        <w:rPr>
          <w:u w:val="single"/>
        </w:rPr>
        <w:t xml:space="preserve"> проводилась</w:t>
      </w:r>
      <w:r>
        <w:t xml:space="preserve">  </w:t>
      </w:r>
    </w:p>
    <w:p w:rsidR="00457B02" w:rsidRDefault="00457B02" w:rsidP="00C412B2">
      <w:pPr>
        <w:pStyle w:val="11"/>
        <w:spacing w:line="276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п</w:t>
      </w:r>
      <w:r w:rsidRPr="002C5007">
        <w:rPr>
          <w:sz w:val="20"/>
          <w:szCs w:val="20"/>
        </w:rPr>
        <w:t>роводилась</w:t>
      </w:r>
      <w:r>
        <w:rPr>
          <w:sz w:val="20"/>
          <w:szCs w:val="20"/>
        </w:rPr>
        <w:t xml:space="preserve"> (</w:t>
      </w:r>
      <w:r w:rsidRPr="002C5007">
        <w:rPr>
          <w:sz w:val="20"/>
          <w:szCs w:val="20"/>
        </w:rPr>
        <w:t>не проводилась)</w:t>
      </w:r>
      <w:r>
        <w:rPr>
          <w:sz w:val="20"/>
          <w:szCs w:val="20"/>
        </w:rPr>
        <w:t>, указать дату</w:t>
      </w:r>
    </w:p>
    <w:p w:rsidR="00457B02" w:rsidRPr="00F91EFE" w:rsidRDefault="00457B02" w:rsidP="00C412B2">
      <w:pPr>
        <w:pStyle w:val="11"/>
        <w:spacing w:line="276" w:lineRule="auto"/>
        <w:rPr>
          <w:u w:val="single"/>
        </w:rPr>
      </w:pPr>
      <w:r>
        <w:t>Результаты проверки состояние электропроводки соответствует требованиям</w:t>
      </w:r>
    </w:p>
    <w:p w:rsidR="00457B02" w:rsidRPr="003B6E41" w:rsidRDefault="00457B02" w:rsidP="00C412B2">
      <w:pPr>
        <w:pStyle w:val="11"/>
        <w:spacing w:line="276" w:lineRule="auto"/>
        <w:ind w:left="2124" w:firstLine="708"/>
      </w:pPr>
      <w:r w:rsidRPr="003B6E41">
        <w:rPr>
          <w:sz w:val="20"/>
          <w:szCs w:val="20"/>
        </w:rPr>
        <w:t>Состояние электропроводки соответствует (не соответствует) требованиям</w:t>
      </w:r>
      <w:r w:rsidRPr="003B6E41">
        <w:t xml:space="preserve"> </w:t>
      </w:r>
    </w:p>
    <w:p w:rsidR="00457B02" w:rsidRDefault="00457B02" w:rsidP="00C412B2">
      <w:pPr>
        <w:pStyle w:val="11"/>
        <w:spacing w:line="276" w:lineRule="auto"/>
      </w:pPr>
      <w:r>
        <w:t>п</w:t>
      </w:r>
      <w:r w:rsidRPr="003B6E41">
        <w:t xml:space="preserve">ротокол № </w:t>
      </w:r>
      <w:r>
        <w:t>1/10</w:t>
      </w:r>
      <w:r w:rsidRPr="003B6E41">
        <w:t xml:space="preserve"> от 10.07.2023 года, выдан электротехнической лабораторией ИП «Прокушкин А.В.»</w:t>
      </w:r>
    </w:p>
    <w:p w:rsidR="00457B02" w:rsidRPr="00F25703" w:rsidRDefault="00457B02" w:rsidP="00C412B2">
      <w:pPr>
        <w:pStyle w:val="11"/>
        <w:spacing w:line="276" w:lineRule="auto"/>
      </w:pPr>
      <w:r>
        <w:rPr>
          <w:sz w:val="20"/>
          <w:szCs w:val="20"/>
        </w:rPr>
        <w:t xml:space="preserve">                                                </w:t>
      </w:r>
      <w:r w:rsidRPr="002C5007">
        <w:rPr>
          <w:sz w:val="20"/>
          <w:szCs w:val="20"/>
        </w:rPr>
        <w:t>наименование ор</w:t>
      </w:r>
      <w:r>
        <w:rPr>
          <w:sz w:val="20"/>
          <w:szCs w:val="20"/>
        </w:rPr>
        <w:t xml:space="preserve">ганизации, проводившей проверку 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к) проведение инструктажей и занятий по пожарной безопасности, а также тренировок по действиям при пожаре </w:t>
      </w:r>
      <w:r>
        <w:rPr>
          <w:iCs/>
          <w:u w:val="single"/>
        </w:rPr>
        <w:t>организовано</w:t>
      </w:r>
    </w:p>
    <w:p w:rsidR="00457B02" w:rsidRDefault="00457B02" w:rsidP="00C412B2">
      <w:pPr>
        <w:spacing w:line="276" w:lineRule="auto"/>
        <w:ind w:firstLine="709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организовано (не </w:t>
      </w:r>
      <w:r w:rsidRPr="009C4DAB">
        <w:rPr>
          <w:iCs/>
          <w:sz w:val="20"/>
          <w:szCs w:val="20"/>
        </w:rPr>
        <w:t>о</w:t>
      </w:r>
      <w:r>
        <w:rPr>
          <w:iCs/>
          <w:sz w:val="20"/>
          <w:szCs w:val="20"/>
        </w:rPr>
        <w:t>рганизовано,</w:t>
      </w:r>
    </w:p>
    <w:p w:rsidR="00457B02" w:rsidRDefault="00457B02" w:rsidP="00C412B2">
      <w:pPr>
        <w:spacing w:line="276" w:lineRule="auto"/>
        <w:ind w:firstLine="709"/>
        <w:jc w:val="center"/>
        <w:rPr>
          <w:iCs/>
          <w:u w:val="single"/>
        </w:rPr>
      </w:pPr>
      <w:r>
        <w:rPr>
          <w:iCs/>
          <w:u w:val="single"/>
        </w:rPr>
        <w:t xml:space="preserve">инструктаж </w:t>
      </w:r>
      <w:r w:rsidRPr="00517F69">
        <w:rPr>
          <w:iCs/>
          <w:u w:val="single"/>
        </w:rPr>
        <w:t>2 раза в год, занятия – 1 раз в три года, тренировки-</w:t>
      </w:r>
      <w:r>
        <w:rPr>
          <w:iCs/>
          <w:u w:val="single"/>
        </w:rPr>
        <w:t>2 раза в год</w:t>
      </w:r>
    </w:p>
    <w:p w:rsidR="00457B02" w:rsidRDefault="00457B02" w:rsidP="00C412B2">
      <w:pPr>
        <w:spacing w:line="276" w:lineRule="auto"/>
        <w:ind w:firstLine="709"/>
        <w:jc w:val="center"/>
        <w:rPr>
          <w:iCs/>
        </w:rPr>
      </w:pPr>
      <w:r>
        <w:rPr>
          <w:iCs/>
          <w:sz w:val="20"/>
          <w:szCs w:val="20"/>
        </w:rPr>
        <w:t>указать периодичность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>В ходе приемки выявлены (не выявлены) нарушения требований пожарной безопасности:___________________________________________</w:t>
      </w:r>
    </w:p>
    <w:p w:rsidR="00457B02" w:rsidRPr="009C1453" w:rsidRDefault="00457B02" w:rsidP="00C412B2">
      <w:pPr>
        <w:spacing w:line="276" w:lineRule="auto"/>
        <w:rPr>
          <w:iCs/>
        </w:rPr>
      </w:pPr>
      <w:r>
        <w:rPr>
          <w:iCs/>
        </w:rPr>
        <w:t>___________________________________________________________________.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135BF6">
        <w:rPr>
          <w:b/>
          <w:iCs/>
        </w:rPr>
        <w:t>16. Мероприятия по подготовке к отопительному сезону в организации</w:t>
      </w:r>
      <w:r>
        <w:rPr>
          <w:iCs/>
        </w:rPr>
        <w:t xml:space="preserve"> </w:t>
      </w:r>
      <w:r>
        <w:rPr>
          <w:iCs/>
          <w:u w:val="single"/>
        </w:rPr>
        <w:t>проведены</w:t>
      </w:r>
      <w:r>
        <w:rPr>
          <w:iCs/>
        </w:rPr>
        <w:t>.</w:t>
      </w:r>
    </w:p>
    <w:p w:rsidR="00457B02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(проведены, не проведены, проведены не с полном объеме)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</w:t>
      </w:r>
      <w:r>
        <w:rPr>
          <w:iCs/>
          <w:u w:val="single"/>
        </w:rPr>
        <w:t>котельной</w:t>
      </w:r>
      <w:r>
        <w:rPr>
          <w:iCs/>
        </w:rPr>
        <w:t>,</w:t>
      </w:r>
    </w:p>
    <w:p w:rsidR="00457B02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</w:p>
    <w:p w:rsidR="00457B02" w:rsidRDefault="00457B02" w:rsidP="00C412B2">
      <w:pPr>
        <w:spacing w:line="276" w:lineRule="auto"/>
        <w:rPr>
          <w:iCs/>
        </w:rPr>
      </w:pPr>
      <w:r>
        <w:rPr>
          <w:iCs/>
        </w:rPr>
        <w:t>состояние удовлетворительное.</w:t>
      </w:r>
    </w:p>
    <w:p w:rsidR="00457B02" w:rsidRDefault="00457B02" w:rsidP="00C412B2">
      <w:pPr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>Опрессовка отопительной системы  проведена,</w:t>
      </w:r>
    </w:p>
    <w:p w:rsidR="00457B02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</w:t>
      </w:r>
      <w:r w:rsidRPr="00CE3F57">
        <w:rPr>
          <w:iCs/>
          <w:sz w:val="20"/>
          <w:szCs w:val="20"/>
        </w:rPr>
        <w:t>(проведена, не проведена)</w:t>
      </w:r>
    </w:p>
    <w:p w:rsidR="00457B02" w:rsidRDefault="00457B02" w:rsidP="00C412B2">
      <w:pPr>
        <w:spacing w:line="276" w:lineRule="auto"/>
        <w:rPr>
          <w:iCs/>
        </w:rPr>
      </w:pPr>
      <w:r>
        <w:rPr>
          <w:iCs/>
        </w:rPr>
        <w:t>03.08.2023 Акт №1</w:t>
      </w:r>
    </w:p>
    <w:p w:rsidR="00457B02" w:rsidRPr="00CE3F57" w:rsidRDefault="00457B02" w:rsidP="00C412B2">
      <w:pPr>
        <w:spacing w:line="276" w:lineRule="auto"/>
        <w:jc w:val="center"/>
        <w:rPr>
          <w:iCs/>
          <w:sz w:val="20"/>
          <w:szCs w:val="20"/>
        </w:rPr>
      </w:pPr>
      <w:r w:rsidRPr="00CE3F57">
        <w:rPr>
          <w:iCs/>
          <w:sz w:val="20"/>
          <w:szCs w:val="20"/>
        </w:rPr>
        <w:t>(дата и № документа, подтверждающего проведение опрессовки)</w:t>
      </w:r>
    </w:p>
    <w:p w:rsidR="00457B02" w:rsidRDefault="00457B02" w:rsidP="00C412B2">
      <w:pPr>
        <w:pStyle w:val="11"/>
        <w:spacing w:line="276" w:lineRule="auto"/>
      </w:pPr>
      <w:r>
        <w:t xml:space="preserve">          Обеспеченность топливом составляет _____ % от годовой потребности. </w:t>
      </w:r>
      <w:r>
        <w:tab/>
        <w:t xml:space="preserve">Потребность в дополнительном обеспечении составляет _____ %. </w:t>
      </w:r>
      <w:r>
        <w:tab/>
        <w:t>Хранение топлива _______________________________________________.</w:t>
      </w:r>
    </w:p>
    <w:p w:rsidR="00457B02" w:rsidRDefault="00457B02" w:rsidP="00C412B2">
      <w:pPr>
        <w:pStyle w:val="11"/>
        <w:spacing w:line="276" w:lineRule="auto"/>
        <w:rPr>
          <w:sz w:val="20"/>
          <w:szCs w:val="20"/>
        </w:rPr>
      </w:pPr>
      <w:r w:rsidRPr="007956AA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                                                        </w:t>
      </w:r>
      <w:r w:rsidRPr="007956AA">
        <w:rPr>
          <w:sz w:val="20"/>
          <w:szCs w:val="20"/>
        </w:rPr>
        <w:t xml:space="preserve"> </w:t>
      </w:r>
      <w:r w:rsidRPr="00D854EC">
        <w:rPr>
          <w:sz w:val="20"/>
          <w:szCs w:val="20"/>
        </w:rPr>
        <w:t>(организовано, не организовано)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135BF6">
        <w:rPr>
          <w:b/>
          <w:iCs/>
        </w:rPr>
        <w:t>17. Режим воздухообмена в помещениях и объектах организации</w:t>
      </w:r>
      <w:r>
        <w:rPr>
          <w:iCs/>
        </w:rPr>
        <w:t xml:space="preserve"> </w:t>
      </w:r>
      <w:r>
        <w:rPr>
          <w:iCs/>
          <w:u w:val="single"/>
        </w:rPr>
        <w:t>соблюдается</w:t>
      </w:r>
      <w:r>
        <w:rPr>
          <w:iCs/>
        </w:rPr>
        <w:t>.</w:t>
      </w:r>
    </w:p>
    <w:p w:rsidR="00457B02" w:rsidRDefault="00457B02" w:rsidP="00C412B2">
      <w:pPr>
        <w:spacing w:line="276" w:lineRule="auto"/>
        <w:ind w:firstLine="709"/>
        <w:jc w:val="center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>
        <w:rPr>
          <w:iCs/>
        </w:rPr>
        <w:t xml:space="preserve">Воздухообмен осуществляется за счет </w:t>
      </w:r>
      <w:r>
        <w:rPr>
          <w:iCs/>
          <w:u w:val="single"/>
        </w:rPr>
        <w:t>форточек, фрамуг</w:t>
      </w:r>
      <w:r>
        <w:rPr>
          <w:iCs/>
        </w:rPr>
        <w:t>.</w:t>
      </w:r>
    </w:p>
    <w:p w:rsidR="00457B02" w:rsidRDefault="00457B02" w:rsidP="00C412B2">
      <w:pPr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</w:t>
      </w:r>
      <w:r w:rsidRPr="00E36003">
        <w:rPr>
          <w:iCs/>
          <w:sz w:val="20"/>
          <w:szCs w:val="20"/>
        </w:rPr>
        <w:t>(указать тип вентиляции</w:t>
      </w:r>
      <w:r>
        <w:rPr>
          <w:iCs/>
          <w:sz w:val="20"/>
          <w:szCs w:val="20"/>
        </w:rPr>
        <w:t xml:space="preserve"> (приточная, естественная и др.)</w:t>
      </w:r>
    </w:p>
    <w:p w:rsidR="00457B02" w:rsidRDefault="00457B02" w:rsidP="00C412B2">
      <w:pPr>
        <w:spacing w:line="276" w:lineRule="auto"/>
        <w:ind w:firstLine="709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</w:t>
      </w:r>
      <w:r w:rsidRPr="009C1453">
        <w:rPr>
          <w:iCs/>
          <w:u w:val="single"/>
        </w:rPr>
        <w:t>обеспечивает</w:t>
      </w:r>
      <w:r>
        <w:rPr>
          <w:iCs/>
        </w:rPr>
        <w:t xml:space="preserve"> (не обеспечивает) соблюдение установленных норм воздухообмена ________________________.</w:t>
      </w:r>
    </w:p>
    <w:p w:rsidR="00457B02" w:rsidRDefault="00457B02" w:rsidP="00186B97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7B02" w:rsidRDefault="00457B02" w:rsidP="00186B97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35BF6">
        <w:rPr>
          <w:rFonts w:ascii="Times New Roman" w:hAnsi="Times New Roman"/>
          <w:b/>
          <w:sz w:val="28"/>
          <w:szCs w:val="28"/>
        </w:rPr>
        <w:t xml:space="preserve">18. Водоснабжение образовательной организации </w:t>
      </w:r>
      <w:r>
        <w:rPr>
          <w:rFonts w:ascii="Times New Roman" w:hAnsi="Times New Roman"/>
          <w:sz w:val="28"/>
          <w:szCs w:val="28"/>
          <w:u w:val="single"/>
        </w:rPr>
        <w:t>автономное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57B02" w:rsidRPr="00135BF6" w:rsidRDefault="00457B02" w:rsidP="00186B97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</w:t>
      </w:r>
      <w:r w:rsidRPr="00135BF6">
        <w:rPr>
          <w:rFonts w:ascii="Times New Roman" w:hAnsi="Times New Roman"/>
        </w:rPr>
        <w:t>централизованное, автономное, др.</w:t>
      </w:r>
    </w:p>
    <w:p w:rsidR="00457B02" w:rsidRDefault="00457B02" w:rsidP="00186B97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19. Газоснабжение </w:t>
      </w:r>
      <w:r w:rsidRPr="00135BF6">
        <w:rPr>
          <w:rFonts w:ascii="Times New Roman" w:hAnsi="Times New Roman"/>
          <w:b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/>
          <w:sz w:val="28"/>
          <w:szCs w:val="28"/>
        </w:rPr>
        <w:t>.</w:t>
      </w:r>
    </w:p>
    <w:p w:rsidR="00457B02" w:rsidRPr="00135BF6" w:rsidRDefault="00457B02" w:rsidP="00186B97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135BF6">
        <w:rPr>
          <w:rFonts w:ascii="Times New Roman" w:hAnsi="Times New Roman"/>
        </w:rPr>
        <w:t>имеется (не имеется)</w:t>
      </w:r>
    </w:p>
    <w:p w:rsidR="00457B02" w:rsidRDefault="00457B02" w:rsidP="00186B97">
      <w:pPr>
        <w:pStyle w:val="HTMLPreformatted"/>
        <w:tabs>
          <w:tab w:val="left" w:pos="10206"/>
        </w:tabs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  <w:r w:rsidRPr="00135BF6">
        <w:rPr>
          <w:rFonts w:ascii="Times New Roman" w:hAnsi="Times New Roman"/>
          <w:b/>
          <w:sz w:val="28"/>
          <w:szCs w:val="28"/>
        </w:rPr>
        <w:t xml:space="preserve">20. </w:t>
      </w:r>
      <w:r>
        <w:rPr>
          <w:rFonts w:ascii="Times New Roman" w:hAnsi="Times New Roman"/>
          <w:b/>
          <w:sz w:val="28"/>
          <w:szCs w:val="28"/>
        </w:rPr>
        <w:t xml:space="preserve">Наличие туалета (-ов), внутри здания школы </w:t>
      </w:r>
      <w:r>
        <w:rPr>
          <w:rFonts w:ascii="Times New Roman" w:hAnsi="Times New Roman"/>
          <w:sz w:val="28"/>
          <w:szCs w:val="28"/>
          <w:u w:val="single"/>
        </w:rPr>
        <w:t>имеется 2шт</w:t>
      </w:r>
      <w:r>
        <w:rPr>
          <w:rFonts w:ascii="Times New Roman" w:hAnsi="Times New Roman"/>
          <w:sz w:val="28"/>
          <w:szCs w:val="28"/>
        </w:rPr>
        <w:t>.</w:t>
      </w:r>
    </w:p>
    <w:p w:rsidR="00457B02" w:rsidRDefault="00457B02" w:rsidP="00186B97">
      <w:pPr>
        <w:pStyle w:val="HTMLPreformatted"/>
        <w:tabs>
          <w:tab w:val="left" w:pos="10206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</w:t>
      </w:r>
      <w:r w:rsidRPr="00135BF6">
        <w:rPr>
          <w:rFonts w:ascii="Times New Roman" w:hAnsi="Times New Roman"/>
        </w:rPr>
        <w:t>имеется (не имеется)</w:t>
      </w:r>
      <w:r>
        <w:rPr>
          <w:rFonts w:ascii="Times New Roman" w:hAnsi="Times New Roman"/>
        </w:rPr>
        <w:t>, указать кол-во</w:t>
      </w:r>
      <w:r w:rsidRPr="00B53AA1">
        <w:rPr>
          <w:rFonts w:ascii="Times New Roman" w:hAnsi="Times New Roman"/>
          <w:b/>
          <w:sz w:val="28"/>
          <w:szCs w:val="28"/>
        </w:rPr>
        <w:t xml:space="preserve"> </w:t>
      </w:r>
    </w:p>
    <w:p w:rsidR="00457B02" w:rsidRPr="009A0AF2" w:rsidRDefault="00457B02" w:rsidP="00186B97">
      <w:pPr>
        <w:pStyle w:val="HTMLPreformatted"/>
        <w:tabs>
          <w:tab w:val="left" w:pos="10206"/>
        </w:tabs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К</w:t>
      </w:r>
      <w:r w:rsidRPr="00135BF6">
        <w:rPr>
          <w:rFonts w:ascii="Times New Roman" w:hAnsi="Times New Roman"/>
          <w:b/>
          <w:sz w:val="28"/>
          <w:szCs w:val="28"/>
        </w:rPr>
        <w:t>анализаци</w:t>
      </w:r>
      <w:r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u w:val="single"/>
        </w:rPr>
        <w:t xml:space="preserve">имеется, местный  </w:t>
      </w:r>
      <w:r w:rsidRPr="00135BF6">
        <w:rPr>
          <w:rFonts w:ascii="Times New Roman" w:hAnsi="Times New Roman"/>
        </w:rPr>
        <w:t>имеется (не имеется)</w:t>
      </w:r>
    </w:p>
    <w:p w:rsidR="00457B02" w:rsidRPr="00135BF6" w:rsidRDefault="00457B02" w:rsidP="00C412B2">
      <w:pPr>
        <w:pStyle w:val="HTMLPreformatted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35BF6">
        <w:rPr>
          <w:rFonts w:ascii="Times New Roman" w:hAnsi="Times New Roman"/>
          <w:b/>
          <w:sz w:val="28"/>
          <w:szCs w:val="28"/>
        </w:rPr>
        <w:t>21. Перечень предписаний, находящихся на исполнении в образовательной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2"/>
        <w:gridCol w:w="2785"/>
        <w:gridCol w:w="1851"/>
        <w:gridCol w:w="2437"/>
        <w:gridCol w:w="1959"/>
      </w:tblGrid>
      <w:tr w:rsidR="00457B02" w:rsidTr="00AC7A70">
        <w:tc>
          <w:tcPr>
            <w:tcW w:w="65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7B9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7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7B9C">
              <w:rPr>
                <w:rFonts w:ascii="Times New Roman" w:hAnsi="Times New Roman"/>
                <w:sz w:val="28"/>
                <w:szCs w:val="28"/>
              </w:rPr>
              <w:t>Наименование органа, выдавшего предписание</w:t>
            </w:r>
          </w:p>
        </w:tc>
        <w:tc>
          <w:tcPr>
            <w:tcW w:w="1851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7B9C">
              <w:rPr>
                <w:rFonts w:ascii="Times New Roman" w:hAnsi="Times New Roman"/>
                <w:sz w:val="28"/>
                <w:szCs w:val="28"/>
              </w:rPr>
              <w:t>Срок исполнения предписания</w:t>
            </w:r>
          </w:p>
        </w:tc>
        <w:tc>
          <w:tcPr>
            <w:tcW w:w="2437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7B9C">
              <w:rPr>
                <w:rFonts w:ascii="Times New Roman" w:hAnsi="Times New Roman"/>
                <w:sz w:val="28"/>
                <w:szCs w:val="28"/>
              </w:rPr>
              <w:t>Необходимый объём денежных средств для исполнения предписания</w:t>
            </w:r>
          </w:p>
        </w:tc>
        <w:tc>
          <w:tcPr>
            <w:tcW w:w="1959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7B9C">
              <w:rPr>
                <w:rFonts w:ascii="Times New Roman" w:hAnsi="Times New Roman"/>
                <w:sz w:val="28"/>
                <w:szCs w:val="28"/>
              </w:rPr>
              <w:t>Наличие плана по устранению нарушений (да/нет)</w:t>
            </w:r>
          </w:p>
        </w:tc>
      </w:tr>
      <w:tr w:rsidR="00457B02" w:rsidTr="00AC7A70">
        <w:tc>
          <w:tcPr>
            <w:tcW w:w="652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5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7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9" w:type="dxa"/>
          </w:tcPr>
          <w:p w:rsidR="00457B02" w:rsidRPr="003C7B9C" w:rsidRDefault="00457B02" w:rsidP="0066793B">
            <w:pPr>
              <w:pStyle w:val="HTMLPreformatted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57B02" w:rsidRPr="00135BF6" w:rsidRDefault="00457B02" w:rsidP="00C412B2">
      <w:pPr>
        <w:spacing w:line="276" w:lineRule="auto"/>
        <w:ind w:firstLine="709"/>
        <w:rPr>
          <w:b/>
          <w:iCs/>
        </w:rPr>
      </w:pPr>
      <w:r w:rsidRPr="00135BF6">
        <w:rPr>
          <w:b/>
          <w:iCs/>
        </w:rPr>
        <w:t>22. Оснащенность образовательной организации с учетом санитарно-эпидемиологической обстановки в условиях угрозы распространения новой коронавирусной инфекции (</w:t>
      </w:r>
      <w:r w:rsidRPr="00135BF6">
        <w:rPr>
          <w:b/>
          <w:iCs/>
          <w:lang w:val="en-US"/>
        </w:rPr>
        <w:t>COVID</w:t>
      </w:r>
      <w:r w:rsidRPr="00135BF6">
        <w:rPr>
          <w:b/>
          <w:iCs/>
        </w:rPr>
        <w:t>-19):</w:t>
      </w:r>
    </w:p>
    <w:p w:rsidR="00457B02" w:rsidRPr="00F162C6" w:rsidRDefault="00457B02" w:rsidP="00C412B2">
      <w:pPr>
        <w:spacing w:line="276" w:lineRule="auto"/>
      </w:pPr>
      <w:r>
        <w:rPr>
          <w:iCs/>
        </w:rPr>
        <w:t>а</w:t>
      </w:r>
      <w:r w:rsidRPr="00F162C6">
        <w:rPr>
          <w:iCs/>
        </w:rPr>
        <w:t>)</w:t>
      </w:r>
      <w:r w:rsidRPr="00F162C6">
        <w:t xml:space="preserve"> </w:t>
      </w:r>
      <w:r>
        <w:t>о</w:t>
      </w:r>
      <w:r w:rsidRPr="002C2D77">
        <w:t>беспечение режима термометрии</w:t>
      </w:r>
      <w:r>
        <w:t xml:space="preserve"> </w:t>
      </w:r>
      <w:r>
        <w:rPr>
          <w:u w:val="single"/>
        </w:rPr>
        <w:t xml:space="preserve">обеспечен </w:t>
      </w:r>
      <w:r>
        <w:t xml:space="preserve">(обеспечен (не обеспечен), </w:t>
      </w:r>
    </w:p>
    <w:p w:rsidR="00457B02" w:rsidRPr="00F162C6" w:rsidRDefault="00457B02" w:rsidP="00C412B2">
      <w:pPr>
        <w:spacing w:line="276" w:lineRule="auto"/>
      </w:pPr>
      <w:r>
        <w:rPr>
          <w:iCs/>
        </w:rPr>
        <w:t>б) о</w:t>
      </w:r>
      <w:r w:rsidRPr="002C2D77">
        <w:rPr>
          <w:iCs/>
        </w:rPr>
        <w:t xml:space="preserve">беспечение условий для гигиенической обработки рук с применением кожных антисептиков при входе в </w:t>
      </w:r>
      <w:r>
        <w:rPr>
          <w:iCs/>
        </w:rPr>
        <w:t>образовательную организа</w:t>
      </w:r>
      <w:r w:rsidRPr="002C2D77">
        <w:rPr>
          <w:iCs/>
        </w:rPr>
        <w:t>цию, помещения для приема пищи, санитарные узлы и туалетные</w:t>
      </w:r>
      <w:r>
        <w:rPr>
          <w:iCs/>
        </w:rPr>
        <w:t xml:space="preserve"> комнаты</w:t>
      </w:r>
      <w:r w:rsidRPr="002C2D77">
        <w:rPr>
          <w:iCs/>
        </w:rPr>
        <w:t xml:space="preserve"> </w:t>
      </w:r>
      <w:r>
        <w:rPr>
          <w:u w:val="single"/>
        </w:rPr>
        <w:t xml:space="preserve">обеспечен </w:t>
      </w:r>
      <w:r>
        <w:t xml:space="preserve">(обеспечен (не обеспечен), </w:t>
      </w:r>
    </w:p>
    <w:p w:rsidR="00457B02" w:rsidRPr="00F162C6" w:rsidRDefault="00457B02" w:rsidP="00C412B2">
      <w:pPr>
        <w:spacing w:line="276" w:lineRule="auto"/>
      </w:pPr>
      <w:r>
        <w:rPr>
          <w:iCs/>
        </w:rPr>
        <w:t>в) о</w:t>
      </w:r>
      <w:r w:rsidRPr="00443B9B">
        <w:rPr>
          <w:iCs/>
        </w:rPr>
        <w:t>беспечение регулярного обеззараживания воздуха с использованием оборудования по обеззараживанию воздуха</w:t>
      </w:r>
      <w:r>
        <w:rPr>
          <w:iCs/>
        </w:rPr>
        <w:t xml:space="preserve"> </w:t>
      </w:r>
      <w:r>
        <w:rPr>
          <w:iCs/>
          <w:u w:val="single"/>
        </w:rPr>
        <w:t>обеспечен</w:t>
      </w:r>
      <w:r>
        <w:t xml:space="preserve"> (обеспечен (не обеспечен), </w:t>
      </w:r>
    </w:p>
    <w:p w:rsidR="00457B02" w:rsidRDefault="00457B02" w:rsidP="00C412B2">
      <w:pPr>
        <w:spacing w:line="276" w:lineRule="auto"/>
      </w:pPr>
      <w:r>
        <w:t xml:space="preserve">г) </w:t>
      </w:r>
      <w:r w:rsidRPr="00F162C6">
        <w:t>наличие</w:t>
      </w:r>
      <w:r>
        <w:t xml:space="preserve"> тепловизоров ______ед.,</w:t>
      </w:r>
    </w:p>
    <w:p w:rsidR="00457B02" w:rsidRPr="00F162C6" w:rsidRDefault="00457B02" w:rsidP="00C412B2">
      <w:pPr>
        <w:spacing w:line="276" w:lineRule="auto"/>
        <w:rPr>
          <w:iCs/>
        </w:rPr>
      </w:pPr>
      <w:r>
        <w:rPr>
          <w:iCs/>
        </w:rPr>
        <w:t xml:space="preserve">д) </w:t>
      </w:r>
      <w:r w:rsidRPr="00F162C6">
        <w:rPr>
          <w:iCs/>
        </w:rPr>
        <w:t>наличие бесконтактных термометров</w:t>
      </w:r>
      <w:r>
        <w:rPr>
          <w:iCs/>
        </w:rPr>
        <w:t xml:space="preserve"> </w:t>
      </w:r>
      <w:r>
        <w:rPr>
          <w:iCs/>
          <w:u w:val="single"/>
        </w:rPr>
        <w:t xml:space="preserve">1 </w:t>
      </w:r>
      <w:r>
        <w:rPr>
          <w:iCs/>
        </w:rPr>
        <w:t>ед</w:t>
      </w:r>
      <w:r w:rsidRPr="00F162C6">
        <w:rPr>
          <w:iCs/>
        </w:rPr>
        <w:t>.,</w:t>
      </w:r>
    </w:p>
    <w:p w:rsidR="00457B02" w:rsidRPr="00F162C6" w:rsidRDefault="00457B02" w:rsidP="00C412B2">
      <w:pPr>
        <w:spacing w:line="276" w:lineRule="auto"/>
        <w:rPr>
          <w:iCs/>
        </w:rPr>
      </w:pPr>
      <w:r>
        <w:rPr>
          <w:iCs/>
        </w:rPr>
        <w:t>е</w:t>
      </w:r>
      <w:r w:rsidRPr="00F162C6">
        <w:rPr>
          <w:iCs/>
        </w:rPr>
        <w:t xml:space="preserve">) </w:t>
      </w:r>
      <w:r>
        <w:rPr>
          <w:iCs/>
        </w:rPr>
        <w:t>наличие д</w:t>
      </w:r>
      <w:r w:rsidRPr="00F162C6">
        <w:rPr>
          <w:iCs/>
        </w:rPr>
        <w:t>озатор</w:t>
      </w:r>
      <w:r>
        <w:rPr>
          <w:iCs/>
        </w:rPr>
        <w:t>ов</w:t>
      </w:r>
      <w:r w:rsidRPr="00F162C6">
        <w:rPr>
          <w:iCs/>
        </w:rPr>
        <w:t xml:space="preserve"> с антисептическим средством для обработки рук</w:t>
      </w:r>
      <w:r>
        <w:rPr>
          <w:iCs/>
        </w:rPr>
        <w:t xml:space="preserve"> </w:t>
      </w:r>
      <w:r>
        <w:rPr>
          <w:iCs/>
          <w:u w:val="single"/>
        </w:rPr>
        <w:t xml:space="preserve">4 </w:t>
      </w:r>
      <w:r>
        <w:rPr>
          <w:iCs/>
        </w:rPr>
        <w:t>ед.</w:t>
      </w:r>
      <w:r w:rsidRPr="00F162C6">
        <w:rPr>
          <w:iCs/>
        </w:rPr>
        <w:t>,</w:t>
      </w:r>
    </w:p>
    <w:p w:rsidR="00457B02" w:rsidRPr="00F162C6" w:rsidRDefault="00457B02" w:rsidP="00C412B2">
      <w:pPr>
        <w:spacing w:line="276" w:lineRule="auto"/>
        <w:rPr>
          <w:iCs/>
        </w:rPr>
      </w:pPr>
      <w:r>
        <w:rPr>
          <w:iCs/>
        </w:rPr>
        <w:t xml:space="preserve">ж) запас дезинфицирующих средств </w:t>
      </w:r>
      <w:r>
        <w:rPr>
          <w:iCs/>
          <w:u w:val="single"/>
        </w:rPr>
        <w:t xml:space="preserve">10 </w:t>
      </w:r>
      <w:r w:rsidRPr="00F162C6">
        <w:rPr>
          <w:iCs/>
        </w:rPr>
        <w:t>указать объем</w:t>
      </w:r>
      <w:r>
        <w:rPr>
          <w:iCs/>
        </w:rPr>
        <w:t xml:space="preserve"> (в литрах)</w:t>
      </w:r>
      <w:r w:rsidRPr="00F162C6">
        <w:rPr>
          <w:iCs/>
        </w:rPr>
        <w:t>,</w:t>
      </w:r>
    </w:p>
    <w:p w:rsidR="00457B02" w:rsidRPr="00F162C6" w:rsidRDefault="00457B02" w:rsidP="00C412B2">
      <w:pPr>
        <w:spacing w:line="276" w:lineRule="auto"/>
        <w:rPr>
          <w:iCs/>
        </w:rPr>
      </w:pPr>
      <w:r>
        <w:rPr>
          <w:iCs/>
        </w:rPr>
        <w:t>з)</w:t>
      </w:r>
      <w:r w:rsidRPr="00F162C6">
        <w:rPr>
          <w:iCs/>
        </w:rPr>
        <w:t xml:space="preserve"> </w:t>
      </w:r>
      <w:r>
        <w:rPr>
          <w:iCs/>
        </w:rPr>
        <w:t xml:space="preserve">наличие </w:t>
      </w:r>
      <w:r w:rsidRPr="00F162C6">
        <w:rPr>
          <w:iCs/>
        </w:rPr>
        <w:t>прибор</w:t>
      </w:r>
      <w:r>
        <w:rPr>
          <w:iCs/>
        </w:rPr>
        <w:t>ов</w:t>
      </w:r>
      <w:r w:rsidRPr="00F162C6">
        <w:rPr>
          <w:iCs/>
        </w:rPr>
        <w:t xml:space="preserve"> для обеззараживан</w:t>
      </w:r>
      <w:r>
        <w:rPr>
          <w:iCs/>
        </w:rPr>
        <w:t>ия воздуха (бактерицидные лампы 1</w:t>
      </w:r>
      <w:r>
        <w:rPr>
          <w:iCs/>
          <w:u w:val="single"/>
        </w:rPr>
        <w:t xml:space="preserve"> </w:t>
      </w:r>
      <w:r w:rsidRPr="00F162C6">
        <w:rPr>
          <w:iCs/>
        </w:rPr>
        <w:t>шт., устройства, разрешенные к использованию в присутствии людей</w:t>
      </w:r>
      <w:r>
        <w:rPr>
          <w:iCs/>
        </w:rPr>
        <w:t xml:space="preserve">,  </w:t>
      </w:r>
      <w:r>
        <w:rPr>
          <w:iCs/>
          <w:u w:val="single"/>
        </w:rPr>
        <w:t xml:space="preserve">1 </w:t>
      </w:r>
      <w:r>
        <w:rPr>
          <w:iCs/>
        </w:rPr>
        <w:t xml:space="preserve"> шт.</w:t>
      </w:r>
      <w:r w:rsidRPr="00F162C6">
        <w:rPr>
          <w:iCs/>
        </w:rPr>
        <w:t>),</w:t>
      </w:r>
    </w:p>
    <w:p w:rsidR="00457B02" w:rsidRPr="00443B9B" w:rsidRDefault="00457B02" w:rsidP="00C412B2">
      <w:pPr>
        <w:spacing w:line="276" w:lineRule="auto"/>
        <w:rPr>
          <w:iCs/>
        </w:rPr>
      </w:pPr>
      <w:r>
        <w:rPr>
          <w:iCs/>
        </w:rPr>
        <w:t>и</w:t>
      </w:r>
      <w:r w:rsidRPr="00F162C6">
        <w:rPr>
          <w:iCs/>
        </w:rPr>
        <w:t xml:space="preserve">) </w:t>
      </w:r>
      <w:r>
        <w:rPr>
          <w:iCs/>
        </w:rPr>
        <w:t xml:space="preserve">запас </w:t>
      </w:r>
      <w:r w:rsidRPr="00F162C6">
        <w:rPr>
          <w:iCs/>
        </w:rPr>
        <w:t>средств индивидуальной защиты (</w:t>
      </w:r>
      <w:r>
        <w:rPr>
          <w:iCs/>
        </w:rPr>
        <w:t xml:space="preserve">защитные </w:t>
      </w:r>
      <w:r w:rsidRPr="00F162C6">
        <w:rPr>
          <w:iCs/>
        </w:rPr>
        <w:t>маски</w:t>
      </w:r>
      <w:r>
        <w:rPr>
          <w:iCs/>
        </w:rPr>
        <w:t>,</w:t>
      </w:r>
      <w:r w:rsidRPr="000A711D">
        <w:rPr>
          <w:iCs/>
        </w:rPr>
        <w:t xml:space="preserve"> </w:t>
      </w:r>
      <w:r w:rsidRPr="00F162C6">
        <w:rPr>
          <w:iCs/>
        </w:rPr>
        <w:t xml:space="preserve">перчатки) </w:t>
      </w:r>
      <w:r>
        <w:rPr>
          <w:iCs/>
        </w:rPr>
        <w:t>50</w:t>
      </w:r>
      <w:r>
        <w:rPr>
          <w:iCs/>
          <w:u w:val="single"/>
        </w:rPr>
        <w:t xml:space="preserve"> шт. </w:t>
      </w:r>
      <w:r>
        <w:rPr>
          <w:iCs/>
        </w:rPr>
        <w:t>(</w:t>
      </w:r>
      <w:r w:rsidRPr="00F162C6">
        <w:rPr>
          <w:iCs/>
        </w:rPr>
        <w:t>указать</w:t>
      </w:r>
      <w:r>
        <w:rPr>
          <w:iCs/>
        </w:rPr>
        <w:t xml:space="preserve"> на какое</w:t>
      </w:r>
      <w:r w:rsidRPr="00F162C6">
        <w:rPr>
          <w:iCs/>
        </w:rPr>
        <w:t xml:space="preserve"> количество</w:t>
      </w:r>
      <w:r>
        <w:rPr>
          <w:iCs/>
        </w:rPr>
        <w:t xml:space="preserve"> человек рассчитан запас).</w:t>
      </w:r>
    </w:p>
    <w:p w:rsidR="00457B02" w:rsidRDefault="00457B02" w:rsidP="00C412B2">
      <w:pPr>
        <w:spacing w:line="276" w:lineRule="auto"/>
        <w:rPr>
          <w:iCs/>
        </w:rPr>
      </w:pPr>
      <w:r w:rsidRPr="00443B9B">
        <w:rPr>
          <w:iCs/>
        </w:rPr>
        <w:tab/>
      </w:r>
      <w:r>
        <w:rPr>
          <w:b/>
          <w:iCs/>
        </w:rPr>
        <w:t>23.</w:t>
      </w:r>
      <w:r w:rsidRPr="00135BF6">
        <w:rPr>
          <w:b/>
          <w:iCs/>
        </w:rPr>
        <w:t>Наличие в образовательной организации плана профилактических мероприятий в условиях коронавирусной инфекции (</w:t>
      </w:r>
      <w:r w:rsidRPr="00135BF6">
        <w:rPr>
          <w:b/>
          <w:iCs/>
          <w:lang w:val="en-US"/>
        </w:rPr>
        <w:t>COVID</w:t>
      </w:r>
      <w:r w:rsidRPr="00135BF6">
        <w:rPr>
          <w:b/>
          <w:iCs/>
        </w:rPr>
        <w:t>-19)</w:t>
      </w:r>
      <w:r>
        <w:rPr>
          <w:iCs/>
        </w:rPr>
        <w:t xml:space="preserve"> </w:t>
      </w:r>
      <w:r>
        <w:rPr>
          <w:iCs/>
          <w:u w:val="single"/>
        </w:rPr>
        <w:t>имеется</w:t>
      </w:r>
      <w:r>
        <w:rPr>
          <w:iCs/>
        </w:rPr>
        <w:t>.</w:t>
      </w:r>
    </w:p>
    <w:p w:rsidR="00457B02" w:rsidRDefault="00457B02" w:rsidP="00C13CDC">
      <w:pPr>
        <w:spacing w:line="276" w:lineRule="auto"/>
        <w:rPr>
          <w:iCs/>
          <w:sz w:val="20"/>
          <w:szCs w:val="20"/>
        </w:rPr>
      </w:pPr>
      <w:r>
        <w:rPr>
          <w:iCs/>
        </w:rPr>
        <w:t xml:space="preserve">                     </w:t>
      </w:r>
      <w:r>
        <w:rPr>
          <w:iCs/>
          <w:sz w:val="20"/>
          <w:szCs w:val="20"/>
        </w:rPr>
        <w:t>имеется (отсутствует)</w:t>
      </w:r>
    </w:p>
    <w:p w:rsidR="00457B02" w:rsidRDefault="00457B02" w:rsidP="00AA4246">
      <w:pPr>
        <w:spacing w:line="276" w:lineRule="auto"/>
        <w:rPr>
          <w:b/>
          <w:iCs/>
        </w:rPr>
      </w:pPr>
      <w:r>
        <w:rPr>
          <w:iCs/>
          <w:sz w:val="20"/>
          <w:szCs w:val="20"/>
        </w:rPr>
        <w:t xml:space="preserve">                                                   </w:t>
      </w:r>
      <w:r w:rsidRPr="00C13CDC">
        <w:rPr>
          <w:b/>
          <w:iCs/>
        </w:rPr>
        <w:t xml:space="preserve"> </w:t>
      </w:r>
      <w:r w:rsidRPr="00C13CDC">
        <w:rPr>
          <w:b/>
          <w:iCs/>
          <w:lang w:val="en-US"/>
        </w:rPr>
        <w:t>II</w:t>
      </w:r>
      <w:r w:rsidRPr="00C13CDC">
        <w:rPr>
          <w:b/>
          <w:iCs/>
        </w:rPr>
        <w:t>. Заключение комиссии</w:t>
      </w:r>
    </w:p>
    <w:p w:rsidR="00457B02" w:rsidRPr="00AA4246" w:rsidRDefault="00457B02" w:rsidP="00AA4246">
      <w:pPr>
        <w:spacing w:line="276" w:lineRule="auto"/>
        <w:rPr>
          <w:iCs/>
          <w:sz w:val="20"/>
          <w:szCs w:val="20"/>
        </w:rPr>
      </w:pPr>
      <w:r>
        <w:rPr>
          <w:u w:val="single"/>
        </w:rPr>
        <w:t>Филиал муниципального бюджетного общеобразовательного учреждения</w:t>
      </w:r>
      <w:r w:rsidRPr="00074200">
        <w:rPr>
          <w:u w:val="single"/>
        </w:rPr>
        <w:t xml:space="preserve"> «Средняя общеобразовательная школа № 2 имени Героя Советского Союза Шамаева П.С. г. Петровска Саратовской области», </w:t>
      </w:r>
      <w:r>
        <w:rPr>
          <w:u w:val="single"/>
        </w:rPr>
        <w:t>в с.Савкино 2004</w:t>
      </w:r>
    </w:p>
    <w:p w:rsidR="00457B02" w:rsidRPr="00B81267" w:rsidRDefault="00457B02" w:rsidP="00C412B2">
      <w:pPr>
        <w:pStyle w:val="HTMLPreformatted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новому 2023/2024 учебному году  ____________________________________</w:t>
      </w:r>
      <w:r>
        <w:rPr>
          <w:rFonts w:ascii="Times New Roman" w:hAnsi="Times New Roman"/>
        </w:rPr>
        <w:t xml:space="preserve">  </w:t>
      </w:r>
      <w:r w:rsidRPr="00CD205A">
        <w:rPr>
          <w:rFonts w:ascii="Times New Roman" w:hAnsi="Times New Roman"/>
        </w:rPr>
        <w:t>(готов</w:t>
      </w:r>
      <w:r>
        <w:rPr>
          <w:rFonts w:ascii="Times New Roman" w:hAnsi="Times New Roman"/>
        </w:rPr>
        <w:t>а, не готова</w:t>
      </w:r>
      <w:r w:rsidRPr="00CD205A">
        <w:rPr>
          <w:rFonts w:ascii="Times New Roman" w:hAnsi="Times New Roman"/>
        </w:rPr>
        <w:t>)</w:t>
      </w:r>
    </w:p>
    <w:p w:rsidR="00457B02" w:rsidRPr="00CF0D00" w:rsidRDefault="00457B02" w:rsidP="00AC7A70">
      <w:pPr>
        <w:pStyle w:val="HTMLPreformatted"/>
        <w:tabs>
          <w:tab w:val="left" w:pos="10206"/>
        </w:tabs>
        <w:spacing w:line="276" w:lineRule="auto"/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15.5pt">
            <v:imagedata r:id="rId9" o:title=""/>
          </v:shape>
        </w:pict>
      </w:r>
      <w:bookmarkEnd w:id="0"/>
    </w:p>
    <w:sectPr w:rsidR="00457B02" w:rsidRPr="00CF0D00" w:rsidSect="00BA1146">
      <w:headerReference w:type="default" r:id="rId10"/>
      <w:pgSz w:w="11906" w:h="16838"/>
      <w:pgMar w:top="397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B02" w:rsidRDefault="00457B02" w:rsidP="007C07D5">
      <w:r>
        <w:separator/>
      </w:r>
    </w:p>
  </w:endnote>
  <w:endnote w:type="continuationSeparator" w:id="0">
    <w:p w:rsidR="00457B02" w:rsidRDefault="00457B02" w:rsidP="007C0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B02" w:rsidRDefault="00457B02" w:rsidP="007C07D5">
      <w:r>
        <w:separator/>
      </w:r>
    </w:p>
  </w:footnote>
  <w:footnote w:type="continuationSeparator" w:id="0">
    <w:p w:rsidR="00457B02" w:rsidRDefault="00457B02" w:rsidP="007C07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B02" w:rsidRDefault="00457B02">
    <w:pPr>
      <w:pStyle w:val="Header"/>
      <w:tabs>
        <w:tab w:val="center" w:pos="4844"/>
        <w:tab w:val="right" w:pos="9689"/>
      </w:tabs>
      <w:spacing w:after="0" w:line="240" w:lineRule="auto"/>
      <w:jc w:val="center"/>
    </w:pPr>
    <w:fldSimple w:instr=" PAGE   \* MERGEFORMAT ">
      <w:r>
        <w:rPr>
          <w:noProof/>
        </w:rPr>
        <w:t>15</w:t>
      </w:r>
    </w:fldSimple>
  </w:p>
  <w:p w:rsidR="00457B02" w:rsidRDefault="00457B02">
    <w:pPr>
      <w:pStyle w:val="Header"/>
      <w:tabs>
        <w:tab w:val="center" w:pos="4844"/>
        <w:tab w:val="right" w:pos="9689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4113"/>
    <w:rsid w:val="00010741"/>
    <w:rsid w:val="00023E6C"/>
    <w:rsid w:val="00024C21"/>
    <w:rsid w:val="0002652C"/>
    <w:rsid w:val="00035D33"/>
    <w:rsid w:val="000427DC"/>
    <w:rsid w:val="00056E13"/>
    <w:rsid w:val="00063E37"/>
    <w:rsid w:val="00074200"/>
    <w:rsid w:val="00083D91"/>
    <w:rsid w:val="00086A31"/>
    <w:rsid w:val="00086D28"/>
    <w:rsid w:val="00094151"/>
    <w:rsid w:val="00094A32"/>
    <w:rsid w:val="000959A8"/>
    <w:rsid w:val="000A711D"/>
    <w:rsid w:val="000B0950"/>
    <w:rsid w:val="000B0964"/>
    <w:rsid w:val="000B31C4"/>
    <w:rsid w:val="000B4D50"/>
    <w:rsid w:val="000B7AD8"/>
    <w:rsid w:val="000D010E"/>
    <w:rsid w:val="000D1CE2"/>
    <w:rsid w:val="000D27CD"/>
    <w:rsid w:val="000D29A8"/>
    <w:rsid w:val="000D55FE"/>
    <w:rsid w:val="000D5D3D"/>
    <w:rsid w:val="000D631F"/>
    <w:rsid w:val="000F445A"/>
    <w:rsid w:val="001112EE"/>
    <w:rsid w:val="001114F1"/>
    <w:rsid w:val="001124F7"/>
    <w:rsid w:val="0012460E"/>
    <w:rsid w:val="00135BF6"/>
    <w:rsid w:val="00137E6E"/>
    <w:rsid w:val="00152B4F"/>
    <w:rsid w:val="001561C4"/>
    <w:rsid w:val="001624A7"/>
    <w:rsid w:val="00162768"/>
    <w:rsid w:val="00162DC1"/>
    <w:rsid w:val="00167590"/>
    <w:rsid w:val="00171BE8"/>
    <w:rsid w:val="00173A62"/>
    <w:rsid w:val="0017747E"/>
    <w:rsid w:val="001816E8"/>
    <w:rsid w:val="00184091"/>
    <w:rsid w:val="00184A90"/>
    <w:rsid w:val="00186B97"/>
    <w:rsid w:val="00187CD8"/>
    <w:rsid w:val="001B4B34"/>
    <w:rsid w:val="001B5188"/>
    <w:rsid w:val="001C0C23"/>
    <w:rsid w:val="001E3887"/>
    <w:rsid w:val="001E5E62"/>
    <w:rsid w:val="001E6C0B"/>
    <w:rsid w:val="001F421B"/>
    <w:rsid w:val="00217053"/>
    <w:rsid w:val="0022012E"/>
    <w:rsid w:val="00220945"/>
    <w:rsid w:val="00223117"/>
    <w:rsid w:val="00224EF2"/>
    <w:rsid w:val="00233455"/>
    <w:rsid w:val="00233C25"/>
    <w:rsid w:val="00237219"/>
    <w:rsid w:val="00247039"/>
    <w:rsid w:val="00257A7A"/>
    <w:rsid w:val="0026187A"/>
    <w:rsid w:val="00262833"/>
    <w:rsid w:val="002737BE"/>
    <w:rsid w:val="0027530C"/>
    <w:rsid w:val="00287954"/>
    <w:rsid w:val="00297707"/>
    <w:rsid w:val="002B4AE9"/>
    <w:rsid w:val="002B7450"/>
    <w:rsid w:val="002C2D77"/>
    <w:rsid w:val="002C5007"/>
    <w:rsid w:val="002C68FD"/>
    <w:rsid w:val="002C6EFE"/>
    <w:rsid w:val="002D11E9"/>
    <w:rsid w:val="002D27EA"/>
    <w:rsid w:val="002D287A"/>
    <w:rsid w:val="002D4759"/>
    <w:rsid w:val="002E32A8"/>
    <w:rsid w:val="002E72C0"/>
    <w:rsid w:val="002F7DCD"/>
    <w:rsid w:val="00301C62"/>
    <w:rsid w:val="00306201"/>
    <w:rsid w:val="0030637B"/>
    <w:rsid w:val="00315E33"/>
    <w:rsid w:val="00317627"/>
    <w:rsid w:val="003323C7"/>
    <w:rsid w:val="003366D9"/>
    <w:rsid w:val="003702A2"/>
    <w:rsid w:val="003763BB"/>
    <w:rsid w:val="00382F1C"/>
    <w:rsid w:val="0039111A"/>
    <w:rsid w:val="003A0A38"/>
    <w:rsid w:val="003A326F"/>
    <w:rsid w:val="003A7486"/>
    <w:rsid w:val="003B0E3A"/>
    <w:rsid w:val="003B5A5A"/>
    <w:rsid w:val="003B6E41"/>
    <w:rsid w:val="003C7B9C"/>
    <w:rsid w:val="003E65E9"/>
    <w:rsid w:val="003F0D1E"/>
    <w:rsid w:val="003F4875"/>
    <w:rsid w:val="004002AB"/>
    <w:rsid w:val="00401D7E"/>
    <w:rsid w:val="00402125"/>
    <w:rsid w:val="0040393F"/>
    <w:rsid w:val="00403E2A"/>
    <w:rsid w:val="00410CD4"/>
    <w:rsid w:val="004230F1"/>
    <w:rsid w:val="004301CA"/>
    <w:rsid w:val="00432F6F"/>
    <w:rsid w:val="0044105D"/>
    <w:rsid w:val="00443B9B"/>
    <w:rsid w:val="00443DBC"/>
    <w:rsid w:val="0044788F"/>
    <w:rsid w:val="004538A0"/>
    <w:rsid w:val="00457B02"/>
    <w:rsid w:val="004607A1"/>
    <w:rsid w:val="0048515A"/>
    <w:rsid w:val="00493E39"/>
    <w:rsid w:val="004946EF"/>
    <w:rsid w:val="00494CBB"/>
    <w:rsid w:val="00495121"/>
    <w:rsid w:val="004A2E1E"/>
    <w:rsid w:val="004A3287"/>
    <w:rsid w:val="004A5ED0"/>
    <w:rsid w:val="004B11D3"/>
    <w:rsid w:val="004B2513"/>
    <w:rsid w:val="004B3578"/>
    <w:rsid w:val="004C07F9"/>
    <w:rsid w:val="004C6088"/>
    <w:rsid w:val="004D368B"/>
    <w:rsid w:val="004D3D03"/>
    <w:rsid w:val="004D4C23"/>
    <w:rsid w:val="004D68B7"/>
    <w:rsid w:val="004E1C9B"/>
    <w:rsid w:val="004F101A"/>
    <w:rsid w:val="004F432B"/>
    <w:rsid w:val="0051046E"/>
    <w:rsid w:val="00515094"/>
    <w:rsid w:val="00517F69"/>
    <w:rsid w:val="005201A0"/>
    <w:rsid w:val="00523C1A"/>
    <w:rsid w:val="00526E19"/>
    <w:rsid w:val="00527A51"/>
    <w:rsid w:val="005368DE"/>
    <w:rsid w:val="00540AA7"/>
    <w:rsid w:val="00542680"/>
    <w:rsid w:val="005520EE"/>
    <w:rsid w:val="005526A5"/>
    <w:rsid w:val="00555F47"/>
    <w:rsid w:val="00565D14"/>
    <w:rsid w:val="00566D25"/>
    <w:rsid w:val="005673D1"/>
    <w:rsid w:val="00572636"/>
    <w:rsid w:val="00584FEE"/>
    <w:rsid w:val="00585847"/>
    <w:rsid w:val="005936AD"/>
    <w:rsid w:val="0059573B"/>
    <w:rsid w:val="005A2D8B"/>
    <w:rsid w:val="005C7098"/>
    <w:rsid w:val="005F3FDD"/>
    <w:rsid w:val="005F4DC6"/>
    <w:rsid w:val="00605155"/>
    <w:rsid w:val="00620CFF"/>
    <w:rsid w:val="00654113"/>
    <w:rsid w:val="00657ACD"/>
    <w:rsid w:val="00662C5E"/>
    <w:rsid w:val="00667573"/>
    <w:rsid w:val="0066793B"/>
    <w:rsid w:val="00674857"/>
    <w:rsid w:val="006803F8"/>
    <w:rsid w:val="00680988"/>
    <w:rsid w:val="00682A4E"/>
    <w:rsid w:val="006922AC"/>
    <w:rsid w:val="006A5D37"/>
    <w:rsid w:val="006A6BA8"/>
    <w:rsid w:val="006B7363"/>
    <w:rsid w:val="006C0103"/>
    <w:rsid w:val="006D5992"/>
    <w:rsid w:val="006F29D1"/>
    <w:rsid w:val="00707B10"/>
    <w:rsid w:val="00724ABD"/>
    <w:rsid w:val="00730B77"/>
    <w:rsid w:val="007425E7"/>
    <w:rsid w:val="00743D86"/>
    <w:rsid w:val="00772366"/>
    <w:rsid w:val="007819CB"/>
    <w:rsid w:val="00785E5C"/>
    <w:rsid w:val="00786B20"/>
    <w:rsid w:val="0079286D"/>
    <w:rsid w:val="007956AA"/>
    <w:rsid w:val="007A1633"/>
    <w:rsid w:val="007B3498"/>
    <w:rsid w:val="007B46F2"/>
    <w:rsid w:val="007C07D5"/>
    <w:rsid w:val="007C35EC"/>
    <w:rsid w:val="007C775E"/>
    <w:rsid w:val="007D1E55"/>
    <w:rsid w:val="007D43A5"/>
    <w:rsid w:val="007D6357"/>
    <w:rsid w:val="007E767B"/>
    <w:rsid w:val="00816324"/>
    <w:rsid w:val="008200BA"/>
    <w:rsid w:val="00820E5D"/>
    <w:rsid w:val="008341A3"/>
    <w:rsid w:val="00834C87"/>
    <w:rsid w:val="00841F3A"/>
    <w:rsid w:val="00846353"/>
    <w:rsid w:val="00857A82"/>
    <w:rsid w:val="00876A9E"/>
    <w:rsid w:val="00882557"/>
    <w:rsid w:val="00885D91"/>
    <w:rsid w:val="008A1078"/>
    <w:rsid w:val="008C0B91"/>
    <w:rsid w:val="008D07E0"/>
    <w:rsid w:val="008D4CC0"/>
    <w:rsid w:val="008E2746"/>
    <w:rsid w:val="008E372F"/>
    <w:rsid w:val="008E68EC"/>
    <w:rsid w:val="008F1BBA"/>
    <w:rsid w:val="008F46AF"/>
    <w:rsid w:val="00907537"/>
    <w:rsid w:val="009219DA"/>
    <w:rsid w:val="00921AAA"/>
    <w:rsid w:val="00927B50"/>
    <w:rsid w:val="00932C98"/>
    <w:rsid w:val="00947A22"/>
    <w:rsid w:val="00957D31"/>
    <w:rsid w:val="00966A89"/>
    <w:rsid w:val="00985330"/>
    <w:rsid w:val="009855D3"/>
    <w:rsid w:val="009922C1"/>
    <w:rsid w:val="009928DF"/>
    <w:rsid w:val="00992CF5"/>
    <w:rsid w:val="00993146"/>
    <w:rsid w:val="009A0AF2"/>
    <w:rsid w:val="009B097F"/>
    <w:rsid w:val="009B0FFA"/>
    <w:rsid w:val="009B75E5"/>
    <w:rsid w:val="009C1453"/>
    <w:rsid w:val="009C4DAB"/>
    <w:rsid w:val="009D24C1"/>
    <w:rsid w:val="009D32FF"/>
    <w:rsid w:val="009D5E89"/>
    <w:rsid w:val="009E1F59"/>
    <w:rsid w:val="009F040D"/>
    <w:rsid w:val="009F0883"/>
    <w:rsid w:val="009F587B"/>
    <w:rsid w:val="00A00453"/>
    <w:rsid w:val="00A0418E"/>
    <w:rsid w:val="00A15B7E"/>
    <w:rsid w:val="00A57699"/>
    <w:rsid w:val="00A602AE"/>
    <w:rsid w:val="00A61B9A"/>
    <w:rsid w:val="00A637E8"/>
    <w:rsid w:val="00A6780C"/>
    <w:rsid w:val="00A70DB0"/>
    <w:rsid w:val="00A73199"/>
    <w:rsid w:val="00A75965"/>
    <w:rsid w:val="00A76638"/>
    <w:rsid w:val="00A8333C"/>
    <w:rsid w:val="00AA4246"/>
    <w:rsid w:val="00AA6573"/>
    <w:rsid w:val="00AB2DC7"/>
    <w:rsid w:val="00AB5EFF"/>
    <w:rsid w:val="00AC18F8"/>
    <w:rsid w:val="00AC4B48"/>
    <w:rsid w:val="00AC7A70"/>
    <w:rsid w:val="00AD0927"/>
    <w:rsid w:val="00AD377F"/>
    <w:rsid w:val="00AD3A21"/>
    <w:rsid w:val="00AD65BC"/>
    <w:rsid w:val="00AD7F2B"/>
    <w:rsid w:val="00AE13D3"/>
    <w:rsid w:val="00AE1A47"/>
    <w:rsid w:val="00AE3106"/>
    <w:rsid w:val="00AF02A2"/>
    <w:rsid w:val="00AF4B40"/>
    <w:rsid w:val="00AF604C"/>
    <w:rsid w:val="00B03375"/>
    <w:rsid w:val="00B05F2D"/>
    <w:rsid w:val="00B1513E"/>
    <w:rsid w:val="00B20C73"/>
    <w:rsid w:val="00B23BF4"/>
    <w:rsid w:val="00B3192C"/>
    <w:rsid w:val="00B32E1B"/>
    <w:rsid w:val="00B338C9"/>
    <w:rsid w:val="00B35815"/>
    <w:rsid w:val="00B378F8"/>
    <w:rsid w:val="00B412B0"/>
    <w:rsid w:val="00B53AA1"/>
    <w:rsid w:val="00B55C16"/>
    <w:rsid w:val="00B608B9"/>
    <w:rsid w:val="00B64C8E"/>
    <w:rsid w:val="00B74C01"/>
    <w:rsid w:val="00B76451"/>
    <w:rsid w:val="00B7666C"/>
    <w:rsid w:val="00B81267"/>
    <w:rsid w:val="00B814CD"/>
    <w:rsid w:val="00B87AA3"/>
    <w:rsid w:val="00B9271D"/>
    <w:rsid w:val="00B94FC9"/>
    <w:rsid w:val="00BA0A58"/>
    <w:rsid w:val="00BA1146"/>
    <w:rsid w:val="00BA1672"/>
    <w:rsid w:val="00BB4137"/>
    <w:rsid w:val="00BB48C3"/>
    <w:rsid w:val="00BB6212"/>
    <w:rsid w:val="00BD0CA1"/>
    <w:rsid w:val="00BE185D"/>
    <w:rsid w:val="00BE4DA2"/>
    <w:rsid w:val="00BE7728"/>
    <w:rsid w:val="00C0094B"/>
    <w:rsid w:val="00C03F78"/>
    <w:rsid w:val="00C05E7E"/>
    <w:rsid w:val="00C074D6"/>
    <w:rsid w:val="00C13CDC"/>
    <w:rsid w:val="00C143C2"/>
    <w:rsid w:val="00C16A94"/>
    <w:rsid w:val="00C22E75"/>
    <w:rsid w:val="00C254F9"/>
    <w:rsid w:val="00C32A5D"/>
    <w:rsid w:val="00C412B2"/>
    <w:rsid w:val="00C4269E"/>
    <w:rsid w:val="00C4305B"/>
    <w:rsid w:val="00C463FB"/>
    <w:rsid w:val="00C53CF1"/>
    <w:rsid w:val="00C5475B"/>
    <w:rsid w:val="00C6178E"/>
    <w:rsid w:val="00C64E3B"/>
    <w:rsid w:val="00C65FCA"/>
    <w:rsid w:val="00C66DBD"/>
    <w:rsid w:val="00C71E22"/>
    <w:rsid w:val="00C7799B"/>
    <w:rsid w:val="00C90512"/>
    <w:rsid w:val="00C97508"/>
    <w:rsid w:val="00C97BE8"/>
    <w:rsid w:val="00CA5A9A"/>
    <w:rsid w:val="00CB590A"/>
    <w:rsid w:val="00CC024B"/>
    <w:rsid w:val="00CC41C1"/>
    <w:rsid w:val="00CC538B"/>
    <w:rsid w:val="00CD046F"/>
    <w:rsid w:val="00CD076B"/>
    <w:rsid w:val="00CD205A"/>
    <w:rsid w:val="00CD6E1B"/>
    <w:rsid w:val="00CD7EB3"/>
    <w:rsid w:val="00CE3DEC"/>
    <w:rsid w:val="00CE3F57"/>
    <w:rsid w:val="00CE4FAC"/>
    <w:rsid w:val="00CF0D00"/>
    <w:rsid w:val="00CF0DF7"/>
    <w:rsid w:val="00CF35A3"/>
    <w:rsid w:val="00D0634D"/>
    <w:rsid w:val="00D106E6"/>
    <w:rsid w:val="00D25184"/>
    <w:rsid w:val="00D34C60"/>
    <w:rsid w:val="00D35CF4"/>
    <w:rsid w:val="00D426E6"/>
    <w:rsid w:val="00D506DB"/>
    <w:rsid w:val="00D57482"/>
    <w:rsid w:val="00D574F1"/>
    <w:rsid w:val="00D5767B"/>
    <w:rsid w:val="00D602FC"/>
    <w:rsid w:val="00D60CCB"/>
    <w:rsid w:val="00D60D97"/>
    <w:rsid w:val="00D623B1"/>
    <w:rsid w:val="00D62874"/>
    <w:rsid w:val="00D64C23"/>
    <w:rsid w:val="00D679FB"/>
    <w:rsid w:val="00D83F8F"/>
    <w:rsid w:val="00D854EC"/>
    <w:rsid w:val="00DA13AD"/>
    <w:rsid w:val="00DA3448"/>
    <w:rsid w:val="00DA6049"/>
    <w:rsid w:val="00DA62A1"/>
    <w:rsid w:val="00DA71A2"/>
    <w:rsid w:val="00DA74FD"/>
    <w:rsid w:val="00DB22B0"/>
    <w:rsid w:val="00DB512D"/>
    <w:rsid w:val="00DC5269"/>
    <w:rsid w:val="00DC6A15"/>
    <w:rsid w:val="00DD2452"/>
    <w:rsid w:val="00DD6E75"/>
    <w:rsid w:val="00DD7819"/>
    <w:rsid w:val="00DF34DC"/>
    <w:rsid w:val="00E00923"/>
    <w:rsid w:val="00E13972"/>
    <w:rsid w:val="00E23EF0"/>
    <w:rsid w:val="00E2416B"/>
    <w:rsid w:val="00E3189B"/>
    <w:rsid w:val="00E34DC2"/>
    <w:rsid w:val="00E36003"/>
    <w:rsid w:val="00E36E7B"/>
    <w:rsid w:val="00E376AB"/>
    <w:rsid w:val="00E40F12"/>
    <w:rsid w:val="00E602AA"/>
    <w:rsid w:val="00E63921"/>
    <w:rsid w:val="00E6624A"/>
    <w:rsid w:val="00E7026A"/>
    <w:rsid w:val="00E87143"/>
    <w:rsid w:val="00EA4436"/>
    <w:rsid w:val="00EA61F3"/>
    <w:rsid w:val="00EB1AE0"/>
    <w:rsid w:val="00EC11D5"/>
    <w:rsid w:val="00EC12AD"/>
    <w:rsid w:val="00EC751A"/>
    <w:rsid w:val="00ED29A8"/>
    <w:rsid w:val="00ED5588"/>
    <w:rsid w:val="00EE1E64"/>
    <w:rsid w:val="00EE69EA"/>
    <w:rsid w:val="00EF0203"/>
    <w:rsid w:val="00EF091C"/>
    <w:rsid w:val="00F0162F"/>
    <w:rsid w:val="00F02969"/>
    <w:rsid w:val="00F055E9"/>
    <w:rsid w:val="00F06421"/>
    <w:rsid w:val="00F12C0C"/>
    <w:rsid w:val="00F162C6"/>
    <w:rsid w:val="00F25703"/>
    <w:rsid w:val="00F26256"/>
    <w:rsid w:val="00F26BE2"/>
    <w:rsid w:val="00F346F5"/>
    <w:rsid w:val="00F36A4E"/>
    <w:rsid w:val="00F47100"/>
    <w:rsid w:val="00F50113"/>
    <w:rsid w:val="00F5179F"/>
    <w:rsid w:val="00F51D24"/>
    <w:rsid w:val="00F57522"/>
    <w:rsid w:val="00F64486"/>
    <w:rsid w:val="00F83E3B"/>
    <w:rsid w:val="00F84EEA"/>
    <w:rsid w:val="00F90C77"/>
    <w:rsid w:val="00F91EFE"/>
    <w:rsid w:val="00FA421A"/>
    <w:rsid w:val="00FB2D8E"/>
    <w:rsid w:val="00FB6228"/>
    <w:rsid w:val="00FD0267"/>
    <w:rsid w:val="00FD12D7"/>
    <w:rsid w:val="00FD356A"/>
    <w:rsid w:val="00FE0561"/>
    <w:rsid w:val="00FE1DA5"/>
    <w:rsid w:val="00FE4AED"/>
    <w:rsid w:val="00FE570C"/>
    <w:rsid w:val="00FF067C"/>
    <w:rsid w:val="00FF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semiHidden="0" w:uiPriority="0" w:unhideWhenUsed="0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113"/>
    <w:pPr>
      <w:jc w:val="both"/>
    </w:pPr>
    <w:rPr>
      <w:rFonts w:ascii="Times New Roman" w:hAnsi="Times New Roman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Normal"/>
    <w:link w:val="HeaderChar"/>
    <w:uiPriority w:val="99"/>
    <w:rsid w:val="00C412B2"/>
    <w:pPr>
      <w:spacing w:after="160" w:line="240" w:lineRule="exact"/>
      <w:jc w:val="left"/>
    </w:pPr>
    <w:rPr>
      <w:sz w:val="24"/>
      <w:szCs w:val="24"/>
      <w:lang w:eastAsia="ru-RU"/>
    </w:rPr>
  </w:style>
  <w:style w:type="character" w:customStyle="1" w:styleId="HeaderChar">
    <w:name w:val="Header Char"/>
    <w:aliases w:val="Знак Char,Знак Знак Знак Знак Знак Знак Char,Знак Знак Char,Знак Знак Знак Знак Знак Знак Знак Char,Знак Знак Знак Знак Знак Знак Знак Знак Char,Знак1 Char"/>
    <w:basedOn w:val="DefaultParagraphFont"/>
    <w:link w:val="Header"/>
    <w:uiPriority w:val="99"/>
    <w:locked/>
    <w:rsid w:val="00654113"/>
    <w:rPr>
      <w:rFonts w:ascii="Times New Roman" w:hAnsi="Times New Roman"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rsid w:val="00654113"/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54113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EC12AD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C07D5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C07D5"/>
    <w:rPr>
      <w:rFonts w:ascii="Times New Roman" w:hAnsi="Times New Roman"/>
      <w:sz w:val="28"/>
    </w:rPr>
  </w:style>
  <w:style w:type="character" w:customStyle="1" w:styleId="a">
    <w:name w:val="Гипертекстовая ссылка"/>
    <w:uiPriority w:val="99"/>
    <w:rsid w:val="00F84EEA"/>
    <w:rPr>
      <w:rFonts w:ascii="Times New Roman" w:hAnsi="Times New Roman"/>
      <w:color w:val="106BBE"/>
    </w:rPr>
  </w:style>
  <w:style w:type="paragraph" w:customStyle="1" w:styleId="21">
    <w:name w:val="Основной текст с отступом 21"/>
    <w:basedOn w:val="Normal"/>
    <w:uiPriority w:val="99"/>
    <w:rsid w:val="00A73199"/>
    <w:pPr>
      <w:suppressAutoHyphens/>
      <w:ind w:right="38" w:firstLine="708"/>
    </w:pPr>
    <w:rPr>
      <w:rFonts w:eastAsia="Times New Roman"/>
      <w:bCs/>
      <w:szCs w:val="20"/>
      <w:lang w:eastAsia="ar-SA"/>
    </w:rPr>
  </w:style>
  <w:style w:type="paragraph" w:customStyle="1" w:styleId="ConsPlusTitle">
    <w:name w:val="ConsPlusTitle"/>
    <w:uiPriority w:val="99"/>
    <w:rsid w:val="00FE570C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NoSpacing">
    <w:name w:val="No Spacing"/>
    <w:link w:val="NoSpacingChar"/>
    <w:uiPriority w:val="99"/>
    <w:qFormat/>
    <w:rsid w:val="00743D86"/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6A5D37"/>
    <w:rPr>
      <w:rFonts w:eastAsia="Times New Roman"/>
      <w:sz w:val="22"/>
      <w:lang w:val="ru-RU" w:eastAsia="ru-RU"/>
    </w:rPr>
  </w:style>
  <w:style w:type="paragraph" w:customStyle="1" w:styleId="1">
    <w:name w:val="Обычный1"/>
    <w:uiPriority w:val="99"/>
    <w:rsid w:val="008F46AF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styleId="BodyText">
    <w:name w:val="Body Text"/>
    <w:basedOn w:val="Normal"/>
    <w:link w:val="BodyTextChar"/>
    <w:uiPriority w:val="99"/>
    <w:rsid w:val="008A1078"/>
    <w:pPr>
      <w:jc w:val="left"/>
    </w:pPr>
    <w:rPr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A1078"/>
    <w:rPr>
      <w:rFonts w:ascii="Times New Roman" w:hAnsi="Times New Roman"/>
      <w:sz w:val="24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6A5D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6A5D37"/>
    <w:rPr>
      <w:rFonts w:ascii="Courier New" w:hAnsi="Courier New"/>
      <w:sz w:val="20"/>
      <w:lang w:eastAsia="ru-RU"/>
    </w:rPr>
  </w:style>
  <w:style w:type="character" w:styleId="PageNumber">
    <w:name w:val="page number"/>
    <w:basedOn w:val="DefaultParagraphFont"/>
    <w:uiPriority w:val="99"/>
    <w:rsid w:val="00C143C2"/>
    <w:rPr>
      <w:rFonts w:cs="Times New Roman"/>
    </w:rPr>
  </w:style>
  <w:style w:type="paragraph" w:customStyle="1" w:styleId="u">
    <w:name w:val="u"/>
    <w:basedOn w:val="Normal"/>
    <w:uiPriority w:val="99"/>
    <w:rsid w:val="00C143C2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0">
    <w:name w:val="Основной текст с отступо"/>
    <w:basedOn w:val="Normal"/>
    <w:uiPriority w:val="99"/>
    <w:rsid w:val="00C143C2"/>
    <w:pPr>
      <w:ind w:firstLine="851"/>
    </w:pPr>
    <w:rPr>
      <w:szCs w:val="20"/>
      <w:lang w:eastAsia="ru-RU"/>
    </w:rPr>
  </w:style>
  <w:style w:type="character" w:customStyle="1" w:styleId="s10">
    <w:name w:val="s_10"/>
    <w:uiPriority w:val="99"/>
    <w:rsid w:val="00C143C2"/>
  </w:style>
  <w:style w:type="paragraph" w:customStyle="1" w:styleId="ConsPlusNonformat">
    <w:name w:val="ConsPlusNonformat"/>
    <w:uiPriority w:val="99"/>
    <w:rsid w:val="00C143C2"/>
    <w:pPr>
      <w:autoSpaceDE w:val="0"/>
      <w:autoSpaceDN w:val="0"/>
      <w:adjustRightInd w:val="0"/>
    </w:pPr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ConsPlusCell">
    <w:name w:val="ConsPlusCell"/>
    <w:uiPriority w:val="99"/>
    <w:rsid w:val="00C143C2"/>
    <w:pPr>
      <w:autoSpaceDE w:val="0"/>
      <w:autoSpaceDN w:val="0"/>
      <w:adjustRightInd w:val="0"/>
    </w:pPr>
    <w:rPr>
      <w:rFonts w:ascii="Arial" w:eastAsia="MS Mincho" w:hAnsi="Arial" w:cs="Arial"/>
      <w:sz w:val="20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rsid w:val="00C143C2"/>
    <w:pPr>
      <w:jc w:val="left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C143C2"/>
    <w:rPr>
      <w:rFonts w:ascii="Times New Roman" w:hAnsi="Times New Roman"/>
      <w:sz w:val="20"/>
      <w:lang w:eastAsia="ru-RU"/>
    </w:rPr>
  </w:style>
  <w:style w:type="character" w:styleId="EndnoteReference">
    <w:name w:val="endnote reference"/>
    <w:basedOn w:val="DefaultParagraphFont"/>
    <w:uiPriority w:val="99"/>
    <w:rsid w:val="00C143C2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C143C2"/>
    <w:pPr>
      <w:jc w:val="left"/>
    </w:pPr>
    <w:rPr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143C2"/>
    <w:rPr>
      <w:rFonts w:ascii="Times New Roman" w:hAnsi="Times New Roman"/>
      <w:sz w:val="20"/>
      <w:lang w:eastAsia="ru-RU"/>
    </w:rPr>
  </w:style>
  <w:style w:type="character" w:styleId="FootnoteReference">
    <w:name w:val="footnote reference"/>
    <w:basedOn w:val="DefaultParagraphFont"/>
    <w:uiPriority w:val="99"/>
    <w:rsid w:val="00C143C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C143C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143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4">
    <w:name w:val="Знак Знак4"/>
    <w:uiPriority w:val="99"/>
    <w:locked/>
    <w:rsid w:val="00173A62"/>
    <w:rPr>
      <w:rFonts w:ascii="Courier New" w:hAnsi="Courier New"/>
      <w:lang w:val="ru-RU" w:eastAsia="ru-RU"/>
    </w:rPr>
  </w:style>
  <w:style w:type="character" w:customStyle="1" w:styleId="41">
    <w:name w:val="Знак Знак41"/>
    <w:uiPriority w:val="99"/>
    <w:locked/>
    <w:rsid w:val="00C412B2"/>
    <w:rPr>
      <w:rFonts w:ascii="Courier New" w:hAnsi="Courier New"/>
      <w:lang w:val="ru-RU" w:eastAsia="ru-RU"/>
    </w:rPr>
  </w:style>
  <w:style w:type="character" w:customStyle="1" w:styleId="5">
    <w:name w:val="Знак Знак5"/>
    <w:uiPriority w:val="99"/>
    <w:rsid w:val="00C412B2"/>
    <w:rPr>
      <w:sz w:val="28"/>
    </w:rPr>
  </w:style>
  <w:style w:type="character" w:customStyle="1" w:styleId="3">
    <w:name w:val="Знак Знак3"/>
    <w:uiPriority w:val="99"/>
    <w:rsid w:val="00C412B2"/>
    <w:rPr>
      <w:sz w:val="28"/>
    </w:rPr>
  </w:style>
  <w:style w:type="character" w:customStyle="1" w:styleId="2">
    <w:name w:val="Знак Знак2"/>
    <w:uiPriority w:val="99"/>
    <w:rsid w:val="00C412B2"/>
    <w:rPr>
      <w:lang w:val="ru-RU" w:eastAsia="ru-RU"/>
    </w:rPr>
  </w:style>
  <w:style w:type="character" w:customStyle="1" w:styleId="10">
    <w:name w:val="Знак Знак1"/>
    <w:uiPriority w:val="99"/>
    <w:rsid w:val="00C412B2"/>
    <w:rPr>
      <w:lang w:val="ru-RU" w:eastAsia="ru-RU"/>
    </w:rPr>
  </w:style>
  <w:style w:type="table" w:styleId="TableGrid">
    <w:name w:val="Table Grid"/>
    <w:basedOn w:val="TableNormal"/>
    <w:uiPriority w:val="99"/>
    <w:rsid w:val="00C412B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C412B2"/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95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248515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72485152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553</TotalTime>
  <Pages>16</Pages>
  <Words>5248</Words>
  <Characters>29918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L.Leontyeva</dc:creator>
  <cp:keywords/>
  <dc:description/>
  <cp:lastModifiedBy>1</cp:lastModifiedBy>
  <cp:revision>54</cp:revision>
  <cp:lastPrinted>2023-08-07T08:12:00Z</cp:lastPrinted>
  <dcterms:created xsi:type="dcterms:W3CDTF">2022-06-22T08:19:00Z</dcterms:created>
  <dcterms:modified xsi:type="dcterms:W3CDTF">2023-09-01T04:53:00Z</dcterms:modified>
</cp:coreProperties>
</file>