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375" w:rsidRPr="003A5B58" w:rsidRDefault="00A31375" w:rsidP="003A5B58">
      <w:pPr>
        <w:pStyle w:val="NoSpacing"/>
        <w:jc w:val="right"/>
        <w:rPr>
          <w:u w:val="single"/>
        </w:rPr>
      </w:pPr>
      <w:r w:rsidRPr="003A5B58">
        <w:rPr>
          <w:u w:val="single"/>
        </w:rPr>
        <w:t xml:space="preserve"> </w:t>
      </w:r>
    </w:p>
    <w:p w:rsidR="00A31375" w:rsidRPr="003A5B58" w:rsidRDefault="00A31375" w:rsidP="00B47A7A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83A6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4" o:title=""/>
          </v:shape>
        </w:pict>
      </w:r>
    </w:p>
    <w:p w:rsidR="00A31375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Pr="003A5B58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На период открытия запасного выхода (ворот) контроль за ним осуществляет лицо, его открывающее.</w:t>
      </w:r>
    </w:p>
    <w:p w:rsidR="00A31375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2.3. Вход обучающихся </w:t>
      </w:r>
      <w:r>
        <w:rPr>
          <w:rFonts w:ascii="Times New Roman" w:hAnsi="Times New Roman"/>
          <w:color w:val="000000"/>
          <w:sz w:val="24"/>
          <w:szCs w:val="24"/>
        </w:rPr>
        <w:t xml:space="preserve">и работников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в здание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на учебные занятия, занятия внеурочной деятельности, занятия кружков и секций осуществляется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с 8 ч. 0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0 мин. 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После окончания времени, отведенного для входа обучающихся на занятия или их выхода с занятий, </w:t>
      </w:r>
      <w:r>
        <w:rPr>
          <w:rFonts w:ascii="Times New Roman" w:hAnsi="Times New Roman"/>
          <w:color w:val="000000"/>
          <w:sz w:val="24"/>
          <w:szCs w:val="24"/>
        </w:rPr>
        <w:t xml:space="preserve">работников филиала,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дежурный администратор или рабочий по КОиРЗ обязан произвести обход территории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, осмотр внутренних помещений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на предмет выявления посторонних, взрывоопасных и подозрительных предметов, результат осмотра отразить в специальном журнале.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Родители (законные представители) могут быть допущены в </w:t>
      </w:r>
      <w:r>
        <w:rPr>
          <w:rFonts w:ascii="Times New Roman" w:hAnsi="Times New Roman"/>
          <w:color w:val="000000"/>
          <w:sz w:val="24"/>
          <w:szCs w:val="24"/>
        </w:rPr>
        <w:t>филиал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при предъявлении документа, удостоверяющего личность 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неурочное время или время, указанное сотрудниками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, с обязательной регистрацией данных документа в журнале регистрации посетителей </w:t>
      </w:r>
      <w:r w:rsidRPr="003A5B58">
        <w:rPr>
          <w:rFonts w:ascii="Times New Roman" w:hAnsi="Times New Roman"/>
          <w:color w:val="000000"/>
          <w:spacing w:val="-6"/>
          <w:sz w:val="24"/>
          <w:szCs w:val="24"/>
        </w:rPr>
        <w:t>(паспортные данные, время прибытия, время убытия, к кому прибыл, цель посещения)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Работник, пригласивший родителей в </w:t>
      </w:r>
      <w:r>
        <w:rPr>
          <w:rFonts w:ascii="Times New Roman" w:hAnsi="Times New Roman"/>
          <w:color w:val="000000"/>
          <w:sz w:val="24"/>
          <w:szCs w:val="24"/>
        </w:rPr>
        <w:t>филиал</w:t>
      </w:r>
      <w:r w:rsidRPr="003A5B58">
        <w:rPr>
          <w:rFonts w:ascii="Times New Roman" w:hAnsi="Times New Roman"/>
          <w:color w:val="000000"/>
          <w:sz w:val="24"/>
          <w:szCs w:val="24"/>
        </w:rPr>
        <w:t>, встречает приглашённых.</w:t>
      </w:r>
    </w:p>
    <w:p w:rsidR="00A31375" w:rsidRPr="003A5B58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При проведении родительских собраний, родительских дней, праздничных мероприятий классные руководители передают </w:t>
      </w:r>
      <w:r>
        <w:rPr>
          <w:rFonts w:ascii="Times New Roman" w:hAnsi="Times New Roman"/>
          <w:color w:val="000000"/>
          <w:sz w:val="24"/>
          <w:szCs w:val="24"/>
        </w:rPr>
        <w:t>сотрудникам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охраны списки посетителей, заверенные их подписью. Проход посетителей на данные мероприятия осуществляется с предъявлением сотруднику охраны документа удостоверяющего личность без регистрации данных в журнале учета посетителей, но с отметкой в списке (подписью посетителя).</w:t>
      </w:r>
    </w:p>
    <w:p w:rsidR="00A31375" w:rsidRPr="003A5B58" w:rsidRDefault="00A31375" w:rsidP="00891DF7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Нахождение обучающихся в здании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после окончания занятий осуществляется с согласия родителей (законных представителей) и под контролем работников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(классных руководителей, руководителей кружков, др.).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Пропуск посетителей в здание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во время учебных занятий допускается только с разрешения руководителя </w:t>
      </w:r>
      <w:r>
        <w:rPr>
          <w:rFonts w:ascii="Times New Roman" w:hAnsi="Times New Roman"/>
          <w:color w:val="000000"/>
          <w:sz w:val="24"/>
          <w:szCs w:val="24"/>
        </w:rPr>
        <w:t>филиала.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Лица, не связанные с образовательным процессом, посещающие </w:t>
      </w:r>
      <w:r>
        <w:rPr>
          <w:rFonts w:ascii="Times New Roman" w:hAnsi="Times New Roman"/>
          <w:color w:val="000000"/>
          <w:sz w:val="24"/>
          <w:szCs w:val="24"/>
        </w:rPr>
        <w:t>филиал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по служебной необходимости, пропускаются при предъявлении документа удостоверяющего личность и по согласованию с руководителем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, а в его отсутствие – дежурного администратора с записью в журнале регистрации посетителей.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2.9</w:t>
      </w:r>
      <w:r w:rsidRPr="003A5B58">
        <w:rPr>
          <w:rFonts w:ascii="Times New Roman" w:hAnsi="Times New Roman"/>
          <w:color w:val="000000"/>
          <w:spacing w:val="-6"/>
          <w:sz w:val="24"/>
          <w:szCs w:val="24"/>
        </w:rPr>
        <w:t xml:space="preserve">. При выполнении в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филиале</w:t>
      </w:r>
      <w:r w:rsidRPr="003A5B58">
        <w:rPr>
          <w:rFonts w:ascii="Times New Roman" w:hAnsi="Times New Roman"/>
          <w:color w:val="000000"/>
          <w:spacing w:val="-6"/>
          <w:sz w:val="24"/>
          <w:szCs w:val="24"/>
        </w:rPr>
        <w:t xml:space="preserve"> строительных и ремонтных работ, допуск рабочих осуществляется по списку подрядной организации, согласованному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с </w:t>
      </w:r>
      <w:r w:rsidRPr="003A5B58">
        <w:rPr>
          <w:rFonts w:ascii="Times New Roman" w:hAnsi="Times New Roman"/>
          <w:color w:val="000000"/>
          <w:spacing w:val="-6"/>
          <w:sz w:val="24"/>
          <w:szCs w:val="24"/>
        </w:rPr>
        <w:t xml:space="preserve">руководителем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pacing w:val="-6"/>
          <w:sz w:val="24"/>
          <w:szCs w:val="24"/>
        </w:rPr>
        <w:t>. Производство работ осуществляется под контролем заместителя руководителя.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Передвижение посетителей в здании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осуществляется в сопровождении работника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или дежурного администратора.</w:t>
      </w:r>
    </w:p>
    <w:p w:rsidR="00A31375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2.1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Нахождение участников образовательного процесса на территории </w:t>
      </w:r>
      <w:r>
        <w:rPr>
          <w:rFonts w:ascii="Times New Roman" w:hAnsi="Times New Roman"/>
          <w:color w:val="000000"/>
          <w:sz w:val="24"/>
          <w:szCs w:val="24"/>
        </w:rPr>
        <w:t xml:space="preserve">филиала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после окончания учебной смены и рабочего дня без соответствующего разрешения руководителя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запрещается.</w:t>
      </w:r>
    </w:p>
    <w:p w:rsidR="00A31375" w:rsidRPr="003A5B58" w:rsidRDefault="00A31375" w:rsidP="00891DF7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Pr="003A5B58" w:rsidRDefault="00A31375" w:rsidP="003A5B58">
      <w:pPr>
        <w:pStyle w:val="NoSpacing"/>
        <w:jc w:val="center"/>
        <w:rPr>
          <w:b/>
        </w:rPr>
      </w:pPr>
      <w:r w:rsidRPr="003A5B58">
        <w:rPr>
          <w:b/>
        </w:rPr>
        <w:t>3. Осмотр вещей</w:t>
      </w:r>
    </w:p>
    <w:p w:rsidR="00A31375" w:rsidRPr="003A5B58" w:rsidRDefault="00A31375" w:rsidP="00BA76CE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3.1. Крупногабаритные предметы, в которых может быть скрыты запрещенные к проносу предметы (взрывчатые вещества, холодное и огнестрельное оружие, и т.п.), проносятся в здание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только после проведенного их досмотра.</w:t>
      </w:r>
    </w:p>
    <w:p w:rsidR="00A31375" w:rsidRPr="003A5B58" w:rsidRDefault="00A31375" w:rsidP="00BA76CE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3.2. Для досмотра ручной клади или крупногабаритных предметов </w:t>
      </w:r>
      <w:r>
        <w:rPr>
          <w:rFonts w:ascii="Times New Roman" w:hAnsi="Times New Roman"/>
          <w:color w:val="000000"/>
          <w:sz w:val="24"/>
          <w:szCs w:val="24"/>
        </w:rPr>
        <w:t xml:space="preserve">сотрудник </w:t>
      </w:r>
      <w:r w:rsidRPr="003A5B58">
        <w:rPr>
          <w:rFonts w:ascii="Times New Roman" w:hAnsi="Times New Roman"/>
          <w:color w:val="000000"/>
          <w:sz w:val="24"/>
          <w:szCs w:val="24"/>
        </w:rPr>
        <w:t>охран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предлагает добровольно предъявить их содержимое.</w:t>
      </w:r>
    </w:p>
    <w:p w:rsidR="00A31375" w:rsidRPr="003A5B58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В случае отказа вызывается дежурный администратор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 посетителю предлагается покинуть здание и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При отказе предъявить содержимое ручной клади или крупногабаритных предметов дежурному администратору, посетитель не допускается в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.</w:t>
      </w:r>
    </w:p>
    <w:p w:rsidR="00A31375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3.3. В случае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если человек, не предъявивший к осмотру ручную кладь или крупногабаритные предметы и отказыва</w:t>
      </w:r>
      <w:r>
        <w:rPr>
          <w:rFonts w:ascii="Times New Roman" w:hAnsi="Times New Roman"/>
          <w:color w:val="000000"/>
          <w:sz w:val="24"/>
          <w:szCs w:val="24"/>
        </w:rPr>
        <w:t>ющий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ся покинуть </w:t>
      </w:r>
      <w:r>
        <w:rPr>
          <w:rFonts w:ascii="Times New Roman" w:hAnsi="Times New Roman"/>
          <w:color w:val="000000"/>
          <w:sz w:val="24"/>
          <w:szCs w:val="24"/>
        </w:rPr>
        <w:t>филиал сотрудник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охран</w:t>
      </w:r>
      <w:r>
        <w:rPr>
          <w:rFonts w:ascii="Times New Roman" w:hAnsi="Times New Roman"/>
          <w:color w:val="000000"/>
          <w:sz w:val="24"/>
          <w:szCs w:val="24"/>
        </w:rPr>
        <w:t>ы,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либо дежурный администратор, оценив обстановку, информирует руководителя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 действует по его указаниям, при необходимости вызывает наряд полиции, применяет средство тревожной сигнализации.</w:t>
      </w:r>
    </w:p>
    <w:p w:rsidR="00A31375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1375" w:rsidRPr="003A5B58" w:rsidRDefault="00A31375" w:rsidP="003A5B58">
      <w:pPr>
        <w:pStyle w:val="NoSpacing"/>
        <w:jc w:val="center"/>
        <w:rPr>
          <w:b/>
          <w:color w:val="000000"/>
        </w:rPr>
      </w:pPr>
      <w:r w:rsidRPr="003A5B58">
        <w:rPr>
          <w:b/>
        </w:rPr>
        <w:t xml:space="preserve">4. Порядок допуска на территорию </w:t>
      </w:r>
      <w:r>
        <w:rPr>
          <w:b/>
        </w:rPr>
        <w:t xml:space="preserve">филиала </w:t>
      </w:r>
      <w:r w:rsidRPr="003A5B58">
        <w:rPr>
          <w:b/>
        </w:rPr>
        <w:t>транспортных средств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4.1. Въезд на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осуществляется по списку, утвержденному руководителем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bCs/>
          <w:sz w:val="24"/>
          <w:szCs w:val="24"/>
        </w:rPr>
        <w:t>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Осмотр въезжающего автотранспорта на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 груза производится перед воротами.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4.2. Движение автотранспорта по территории разрешено со скоростью не более 5 км/час.</w:t>
      </w:r>
    </w:p>
    <w:p w:rsidR="00A31375" w:rsidRPr="003A5B58" w:rsidRDefault="00A31375" w:rsidP="003A5B58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Парковка автомашин, доставивших материальные ценности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продукты осуществляется у запасного выхода с соблюдением всех мер безопасности и правил дорожного движения под контролем назначенного сотрудника.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4.3. Аварийно-спасательная техника допускаются на территорию </w:t>
      </w:r>
      <w:r>
        <w:rPr>
          <w:rFonts w:ascii="Times New Roman" w:hAnsi="Times New Roman"/>
          <w:color w:val="000000"/>
          <w:sz w:val="24"/>
          <w:szCs w:val="24"/>
        </w:rPr>
        <w:t xml:space="preserve">филиала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беспрепятственно. 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4.4. При допуске на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автотранспортных средств лицо, пропускающее автотранспорт на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, обязано предупредить водителя и пассажиров о неукоснительном соблюдении мер безопасности при движении по территории</w:t>
      </w:r>
      <w:r>
        <w:rPr>
          <w:rFonts w:ascii="Times New Roman" w:hAnsi="Times New Roman"/>
          <w:color w:val="000000"/>
          <w:sz w:val="24"/>
          <w:szCs w:val="24"/>
        </w:rPr>
        <w:t xml:space="preserve"> 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, соблюдении скоростного режима и правил дорожного движения на территории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праздничные дни и в ночное время допуск транспорта на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осуществляется с письменного разрешения руководителя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или лица его замещающего с обязательным указанием фамилий ответственных, времени нахождения транспорта на территории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, цели нахождения. 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. В случае длительного нахождения не установленных транспортных средств в непосредственной близости от </w:t>
      </w:r>
      <w:r>
        <w:rPr>
          <w:rFonts w:ascii="Times New Roman" w:hAnsi="Times New Roman"/>
          <w:color w:val="000000"/>
          <w:sz w:val="24"/>
          <w:szCs w:val="24"/>
        </w:rPr>
        <w:t xml:space="preserve">филиала, ответственный за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пропускной режим информирует руководителя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 при необходимости, по согласованию с руководителем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, информирует территориальный орган МВД.</w:t>
      </w:r>
    </w:p>
    <w:p w:rsidR="00A31375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3A5B58">
        <w:rPr>
          <w:rFonts w:ascii="Times New Roman" w:hAnsi="Times New Roman"/>
          <w:color w:val="000000"/>
          <w:sz w:val="24"/>
          <w:szCs w:val="24"/>
        </w:rPr>
        <w:t>. Действия лица, отвечающего за пропуск транспорта, в случае возникновения нештатной ситуации аналогичны действиям л</w:t>
      </w:r>
      <w:r>
        <w:rPr>
          <w:rFonts w:ascii="Times New Roman" w:hAnsi="Times New Roman"/>
          <w:color w:val="000000"/>
          <w:sz w:val="24"/>
          <w:szCs w:val="24"/>
        </w:rPr>
        <w:t xml:space="preserve">ица, осуществляющего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пропускной режим в здание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1375" w:rsidRPr="003A5B58" w:rsidRDefault="00A31375" w:rsidP="003A5B58">
      <w:pPr>
        <w:pStyle w:val="NoSpacing"/>
        <w:jc w:val="center"/>
        <w:rPr>
          <w:b/>
        </w:rPr>
      </w:pPr>
      <w:r w:rsidRPr="003A5B58">
        <w:rPr>
          <w:b/>
        </w:rPr>
        <w:t xml:space="preserve">5. Обязанности </w:t>
      </w:r>
      <w:r>
        <w:rPr>
          <w:b/>
        </w:rPr>
        <w:t>сотрудника,</w:t>
      </w:r>
      <w:r w:rsidRPr="003A5B58">
        <w:rPr>
          <w:b/>
        </w:rPr>
        <w:t xml:space="preserve"> осуществляющего функции охраны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5.1. </w:t>
      </w:r>
      <w:r>
        <w:rPr>
          <w:rFonts w:ascii="Times New Roman" w:hAnsi="Times New Roman"/>
          <w:color w:val="000000"/>
          <w:sz w:val="24"/>
          <w:szCs w:val="24"/>
        </w:rPr>
        <w:t>Сотрудник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должен знать: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должностную инструкцию;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особенности охраняемого объекта и прилегающей к нему местности, расположение и порядок работы охранно-пожарной и тревожной сигнализации, средств связи, пожаротушения, правила их использования и обслуживания;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общие условия и меры по обеспечению безопасности объекта, его уязвимые места;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порядок взаимодействия с правоохранительными органами, условия и правила применения оружия и спецсредств, внутренний распорядок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, правила осмотра ручной клади, крупногабаритных предметов и автотранспорта.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>5.2. На посту охраны должны быть: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инструкция о правилах пользования средствами тревожной сигнализации; 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телефоны дежурных служб правоохранительных органов, органов ГО и ЧС, аварийно-спасательных служб, администрации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5.3. </w:t>
      </w:r>
      <w:r>
        <w:rPr>
          <w:rFonts w:ascii="Times New Roman" w:hAnsi="Times New Roman"/>
          <w:color w:val="000000"/>
          <w:sz w:val="24"/>
          <w:szCs w:val="24"/>
        </w:rPr>
        <w:t>Сотрудник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охраны обязан: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перед заступлением на пост осуществить обход территории объекта, проверить наличие и исправность оборудования и отсутствие повреждений на внешнем ограждении, окнах, дверях;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проверить исправность работы технических средств контроля за обстановкой, средств связи, наличие средств пожаротушения, документации поста;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доложить о произведенной смене и выявленных недостатках дежурному администратору;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осуществлять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пропускной режим в здание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в соответствии с  Инструкцией;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обеспечить контроль за складывающейся обстановкой на территории </w:t>
      </w:r>
      <w:r>
        <w:rPr>
          <w:rFonts w:ascii="Times New Roman" w:hAnsi="Times New Roman"/>
          <w:color w:val="000000"/>
          <w:sz w:val="24"/>
          <w:szCs w:val="24"/>
        </w:rPr>
        <w:t xml:space="preserve">филиала </w:t>
      </w:r>
      <w:r w:rsidRPr="003A5B58">
        <w:rPr>
          <w:rFonts w:ascii="Times New Roman" w:hAnsi="Times New Roman"/>
          <w:color w:val="000000"/>
          <w:sz w:val="24"/>
          <w:szCs w:val="24"/>
        </w:rPr>
        <w:t>и прилегающей местности;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выявлять лиц, пытающихся в нарушение установленных правил проникнуть на территорию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, совершить противоправные действия в отношении обучающихся, работников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, имущества и оборудования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A5B58">
        <w:rPr>
          <w:rFonts w:ascii="Times New Roman" w:hAnsi="Times New Roman"/>
          <w:color w:val="000000"/>
          <w:sz w:val="24"/>
          <w:szCs w:val="24"/>
        </w:rPr>
        <w:t>пресекать их действия в рамках своих полномочий. В необходимых случаях с помощью средств тревожной сигнализации подать сигнал правоохранительным органам, вызвать группу задержания вневедомственной охраны и т.п.;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производить обход территории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не реже чем 2 раза в день: перед началом учебного процесса и после окончания занятий, при необходимости осуществлять дополнительный осмотр территории и помещений;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при обнаружении подозрительных лиц, взрывоопасных или подозрительных предметов и других возможных предпосылок к чрезвычайным ситуациям действовать согласно служебной инструкции.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5.3. </w:t>
      </w:r>
      <w:r>
        <w:rPr>
          <w:rFonts w:ascii="Times New Roman" w:hAnsi="Times New Roman"/>
          <w:color w:val="000000"/>
          <w:sz w:val="24"/>
          <w:szCs w:val="24"/>
        </w:rPr>
        <w:t>Сотрудник охраны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имеет право: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требовать от обучающихся, работников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>, посетителей соблюдения Инструкции, Правил внутреннего распорядка;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>пресекать попытки нарушения распорядка дня и пропускного режима;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для выполнения своих служебных обязанностей пользоваться средствами связи и другим оборудованием, принадлежащим </w:t>
      </w:r>
      <w:r>
        <w:rPr>
          <w:rFonts w:ascii="Times New Roman" w:hAnsi="Times New Roman"/>
          <w:color w:val="000000"/>
          <w:sz w:val="24"/>
          <w:szCs w:val="24"/>
        </w:rPr>
        <w:t>филиалу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5B58">
        <w:rPr>
          <w:rFonts w:ascii="Times New Roman" w:hAnsi="Times New Roman"/>
          <w:color w:val="000000"/>
          <w:sz w:val="24"/>
          <w:szCs w:val="24"/>
        </w:rPr>
        <w:t xml:space="preserve">5.4. </w:t>
      </w:r>
      <w:r>
        <w:rPr>
          <w:rFonts w:ascii="Times New Roman" w:hAnsi="Times New Roman"/>
          <w:color w:val="000000"/>
          <w:sz w:val="24"/>
          <w:szCs w:val="24"/>
        </w:rPr>
        <w:t>Сотруднику охраны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запрещается: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допускать на объекты (территории) </w:t>
      </w:r>
      <w:r>
        <w:rPr>
          <w:rFonts w:ascii="Times New Roman" w:hAnsi="Times New Roman"/>
          <w:color w:val="000000"/>
          <w:sz w:val="24"/>
          <w:szCs w:val="24"/>
        </w:rPr>
        <w:t>филиала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посторонних лиц с нарушением установленных правил;</w:t>
      </w:r>
    </w:p>
    <w:p w:rsidR="00A31375" w:rsidRPr="003A5B58" w:rsidRDefault="00A31375" w:rsidP="005F29EC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разглашать посторонним лицам информацию о </w:t>
      </w:r>
      <w:r>
        <w:rPr>
          <w:rFonts w:ascii="Times New Roman" w:hAnsi="Times New Roman"/>
          <w:color w:val="000000"/>
          <w:sz w:val="24"/>
          <w:szCs w:val="24"/>
        </w:rPr>
        <w:t>филиале</w:t>
      </w:r>
      <w:r w:rsidRPr="003A5B58">
        <w:rPr>
          <w:rFonts w:ascii="Times New Roman" w:hAnsi="Times New Roman"/>
          <w:color w:val="000000"/>
          <w:sz w:val="24"/>
          <w:szCs w:val="24"/>
        </w:rPr>
        <w:t xml:space="preserve"> и порядке организации ее охраны.</w:t>
      </w:r>
    </w:p>
    <w:p w:rsidR="00A31375" w:rsidRPr="003A5B58" w:rsidRDefault="00A31375" w:rsidP="003A5B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1375" w:rsidRPr="003A5B58" w:rsidRDefault="00A31375" w:rsidP="003A5B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31375" w:rsidRPr="003A5B58" w:rsidSect="00E40FB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2134"/>
    <w:rsid w:val="001B3A0E"/>
    <w:rsid w:val="002712B9"/>
    <w:rsid w:val="00287741"/>
    <w:rsid w:val="003A5B58"/>
    <w:rsid w:val="003B6A1E"/>
    <w:rsid w:val="003F3A9C"/>
    <w:rsid w:val="004B48E0"/>
    <w:rsid w:val="004E07C0"/>
    <w:rsid w:val="004E6F6C"/>
    <w:rsid w:val="005F29EC"/>
    <w:rsid w:val="005F5722"/>
    <w:rsid w:val="00683A61"/>
    <w:rsid w:val="006A2FBC"/>
    <w:rsid w:val="00891DF7"/>
    <w:rsid w:val="00A31375"/>
    <w:rsid w:val="00A67843"/>
    <w:rsid w:val="00B47A7A"/>
    <w:rsid w:val="00BA09AD"/>
    <w:rsid w:val="00BA76CE"/>
    <w:rsid w:val="00C22032"/>
    <w:rsid w:val="00CD0EC9"/>
    <w:rsid w:val="00D109B3"/>
    <w:rsid w:val="00D62F25"/>
    <w:rsid w:val="00DE2134"/>
    <w:rsid w:val="00E40FB9"/>
    <w:rsid w:val="00E415B3"/>
    <w:rsid w:val="00EB16EE"/>
    <w:rsid w:val="00EE2662"/>
    <w:rsid w:val="00F44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2B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DE2134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DE213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locked/>
    <w:rsid w:val="00DE2134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NormalWeb">
    <w:name w:val="Normal (Web)"/>
    <w:basedOn w:val="Normal"/>
    <w:uiPriority w:val="99"/>
    <w:rsid w:val="003A5B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4</Pages>
  <Words>1213</Words>
  <Characters>6915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1</cp:lastModifiedBy>
  <cp:revision>7</cp:revision>
  <cp:lastPrinted>2023-02-06T10:21:00Z</cp:lastPrinted>
  <dcterms:created xsi:type="dcterms:W3CDTF">2023-02-06T10:00:00Z</dcterms:created>
  <dcterms:modified xsi:type="dcterms:W3CDTF">2023-05-29T06:10:00Z</dcterms:modified>
</cp:coreProperties>
</file>